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0"/>
        <w:gridCol w:w="457"/>
        <w:gridCol w:w="2500"/>
        <w:gridCol w:w="2500"/>
        <w:gridCol w:w="518"/>
        <w:gridCol w:w="1650"/>
        <w:gridCol w:w="1150"/>
        <w:gridCol w:w="700"/>
      </w:tblGrid>
      <w:tr w:rsidR="00442782" w14:paraId="0B817A47" w14:textId="77777777" w:rsidTr="00C21EDE">
        <w:trPr>
          <w:tblHeader/>
          <w:jc w:val="center"/>
        </w:trPr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E2659A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Ord.</w:t>
            </w:r>
          </w:p>
        </w:tc>
        <w:tc>
          <w:tcPr>
            <w:tcW w:w="4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6092B9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No.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E98B83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Competitor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9A054B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Driver / Co-Driver</w:t>
            </w:r>
          </w:p>
        </w:tc>
        <w:tc>
          <w:tcPr>
            <w:tcW w:w="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C9ECE2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Nat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915D63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br/>
              <w:t>Car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87D26" w14:textId="77777777" w:rsidR="00442782" w:rsidRDefault="00335195">
            <w:r>
              <w:rPr>
                <w:rFonts w:ascii="Open Sans" w:hAnsi="Open Sans" w:cs="Open Sans"/>
                <w:b/>
                <w:sz w:val="14"/>
              </w:rPr>
              <w:t>Class</w:t>
            </w:r>
            <w:r>
              <w:rPr>
                <w:rFonts w:ascii="Open Sans" w:hAnsi="Open Sans" w:cs="Open Sans"/>
                <w:b/>
                <w:sz w:val="14"/>
              </w:rPr>
              <w:br/>
              <w:t>Group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A60102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Start</w:t>
            </w:r>
            <w:r>
              <w:rPr>
                <w:rFonts w:ascii="Open Sans" w:hAnsi="Open Sans" w:cs="Open Sans"/>
                <w:b/>
                <w:sz w:val="14"/>
              </w:rPr>
              <w:br/>
              <w:t>Time</w:t>
            </w:r>
          </w:p>
        </w:tc>
      </w:tr>
      <w:tr w:rsidR="00442782" w14:paraId="5D9F2959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013CB363" w14:textId="77777777" w:rsidR="00442782" w:rsidRDefault="00335195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457" w:type="dxa"/>
            <w:vAlign w:val="center"/>
          </w:tcPr>
          <w:p w14:paraId="10BA9C48" w14:textId="77777777" w:rsidR="00442782" w:rsidRDefault="00335195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2500" w:type="dxa"/>
            <w:vAlign w:val="center"/>
          </w:tcPr>
          <w:p w14:paraId="620A3C4A" w14:textId="77777777" w:rsidR="00442782" w:rsidRDefault="00442782"/>
        </w:tc>
        <w:tc>
          <w:tcPr>
            <w:tcW w:w="2500" w:type="dxa"/>
            <w:vAlign w:val="center"/>
          </w:tcPr>
          <w:p w14:paraId="3DB7C8D3" w14:textId="77777777" w:rsidR="00442782" w:rsidRDefault="00335195">
            <w:r>
              <w:rPr>
                <w:rFonts w:ascii="Open Sans" w:hAnsi="Open Sans" w:cs="Open Sans"/>
                <w:sz w:val="14"/>
              </w:rPr>
              <w:t>Kenneth MADSEN</w:t>
            </w:r>
            <w:r>
              <w:rPr>
                <w:rFonts w:ascii="Open Sans" w:hAnsi="Open Sans" w:cs="Open Sans"/>
                <w:sz w:val="14"/>
              </w:rPr>
              <w:br/>
              <w:t>Mette FELTHAUS</w:t>
            </w:r>
          </w:p>
        </w:tc>
        <w:tc>
          <w:tcPr>
            <w:tcW w:w="518" w:type="dxa"/>
            <w:vAlign w:val="center"/>
          </w:tcPr>
          <w:p w14:paraId="4EA0120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DE08C67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R5</w:t>
            </w:r>
          </w:p>
        </w:tc>
        <w:tc>
          <w:tcPr>
            <w:tcW w:w="1150" w:type="dxa"/>
            <w:vAlign w:val="center"/>
          </w:tcPr>
          <w:p w14:paraId="5A7740E7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vAlign w:val="center"/>
          </w:tcPr>
          <w:p w14:paraId="2C01D6E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08:00</w:t>
            </w:r>
          </w:p>
        </w:tc>
      </w:tr>
      <w:tr w:rsidR="00442782" w14:paraId="3E121EC2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3E0220B6" w14:textId="77777777" w:rsidR="00442782" w:rsidRDefault="00335195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2ADB6BD" w14:textId="77777777" w:rsidR="00442782" w:rsidRDefault="00335195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D485B96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BEE44C3" w14:textId="77777777" w:rsidR="00442782" w:rsidRDefault="00335195">
            <w:r>
              <w:rPr>
                <w:rFonts w:ascii="Open Sans" w:hAnsi="Open Sans" w:cs="Open Sans"/>
                <w:sz w:val="14"/>
              </w:rPr>
              <w:t>Kim MADSEN</w:t>
            </w:r>
            <w:r>
              <w:rPr>
                <w:rFonts w:ascii="Open Sans" w:hAnsi="Open Sans" w:cs="Open Sans"/>
                <w:sz w:val="14"/>
              </w:rPr>
              <w:br/>
              <w:t>Line Lykke JENSEN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ED0BA5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58888838" w14:textId="77777777" w:rsidR="00442782" w:rsidRDefault="00335195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C3 Rally2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08DEC19C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4B63B69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08:01</w:t>
            </w:r>
          </w:p>
        </w:tc>
      </w:tr>
      <w:tr w:rsidR="00442782" w14:paraId="75AFFEA1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5832DCBB" w14:textId="77777777" w:rsidR="00442782" w:rsidRDefault="00335195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457" w:type="dxa"/>
            <w:vAlign w:val="center"/>
          </w:tcPr>
          <w:p w14:paraId="324ACD1F" w14:textId="77777777" w:rsidR="00442782" w:rsidRDefault="00335195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2500" w:type="dxa"/>
            <w:vAlign w:val="center"/>
          </w:tcPr>
          <w:p w14:paraId="7AABFA45" w14:textId="77777777" w:rsidR="00442782" w:rsidRDefault="00442782"/>
        </w:tc>
        <w:tc>
          <w:tcPr>
            <w:tcW w:w="2500" w:type="dxa"/>
            <w:vAlign w:val="center"/>
          </w:tcPr>
          <w:p w14:paraId="32AD2B5E" w14:textId="77777777" w:rsidR="00442782" w:rsidRDefault="00335195">
            <w:r>
              <w:rPr>
                <w:rFonts w:ascii="Open Sans" w:hAnsi="Open Sans" w:cs="Open Sans"/>
                <w:sz w:val="14"/>
              </w:rPr>
              <w:t>Ib KRAGH</w:t>
            </w:r>
            <w:r>
              <w:rPr>
                <w:rFonts w:ascii="Open Sans" w:hAnsi="Open Sans" w:cs="Open Sans"/>
                <w:sz w:val="14"/>
              </w:rPr>
              <w:br/>
              <w:t>Ditte KAMMERSGAARD</w:t>
            </w:r>
          </w:p>
        </w:tc>
        <w:tc>
          <w:tcPr>
            <w:tcW w:w="518" w:type="dxa"/>
            <w:vAlign w:val="center"/>
          </w:tcPr>
          <w:p w14:paraId="38658A3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A7359DC" w14:textId="77777777" w:rsidR="00442782" w:rsidRDefault="00335195">
            <w:r>
              <w:rPr>
                <w:rFonts w:ascii="Open Sans" w:hAnsi="Open Sans" w:cs="Open Sans"/>
                <w:sz w:val="14"/>
              </w:rPr>
              <w:t>Hyundai</w:t>
            </w:r>
            <w:r>
              <w:rPr>
                <w:rFonts w:ascii="Open Sans" w:hAnsi="Open Sans" w:cs="Open Sans"/>
                <w:sz w:val="14"/>
              </w:rPr>
              <w:br/>
              <w:t>I20N</w:t>
            </w:r>
          </w:p>
        </w:tc>
        <w:tc>
          <w:tcPr>
            <w:tcW w:w="1150" w:type="dxa"/>
            <w:vAlign w:val="center"/>
          </w:tcPr>
          <w:p w14:paraId="264B2185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vAlign w:val="center"/>
          </w:tcPr>
          <w:p w14:paraId="2B51A19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08:02</w:t>
            </w:r>
          </w:p>
        </w:tc>
      </w:tr>
      <w:tr w:rsidR="00442782" w14:paraId="3C00147A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7BC86736" w14:textId="77777777" w:rsidR="00442782" w:rsidRDefault="00335195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22C8537" w14:textId="77777777" w:rsidR="00442782" w:rsidRDefault="00335195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0FF7FE7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34DA6A21" w14:textId="77777777" w:rsidR="00442782" w:rsidRDefault="00335195">
            <w:r>
              <w:rPr>
                <w:rFonts w:ascii="Open Sans" w:hAnsi="Open Sans" w:cs="Open Sans"/>
                <w:sz w:val="14"/>
              </w:rPr>
              <w:t>Marco GERSAGER</w:t>
            </w:r>
            <w:r>
              <w:rPr>
                <w:rFonts w:ascii="Open Sans" w:hAnsi="Open Sans" w:cs="Open Sans"/>
                <w:sz w:val="14"/>
              </w:rPr>
              <w:br/>
              <w:t>Carina MØLLER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3A264A1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69F4D627" w14:textId="77777777" w:rsidR="00442782" w:rsidRDefault="00335195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70C87DCB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68EB69A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08:03</w:t>
            </w:r>
          </w:p>
        </w:tc>
      </w:tr>
      <w:tr w:rsidR="00442782" w14:paraId="5A1F14F7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6A1E60B0" w14:textId="77777777" w:rsidR="00442782" w:rsidRDefault="00335195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457" w:type="dxa"/>
            <w:vAlign w:val="center"/>
          </w:tcPr>
          <w:p w14:paraId="2A702E02" w14:textId="77777777" w:rsidR="00442782" w:rsidRDefault="00335195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2500" w:type="dxa"/>
            <w:vAlign w:val="center"/>
          </w:tcPr>
          <w:p w14:paraId="2CA1D60C" w14:textId="77777777" w:rsidR="00442782" w:rsidRDefault="00442782"/>
        </w:tc>
        <w:tc>
          <w:tcPr>
            <w:tcW w:w="2500" w:type="dxa"/>
            <w:vAlign w:val="center"/>
          </w:tcPr>
          <w:p w14:paraId="579D6399" w14:textId="77777777" w:rsidR="00442782" w:rsidRDefault="00335195">
            <w:r>
              <w:rPr>
                <w:rFonts w:ascii="Open Sans" w:hAnsi="Open Sans" w:cs="Open Sans"/>
                <w:sz w:val="14"/>
              </w:rPr>
              <w:t>Steen ANDERSEN</w:t>
            </w:r>
            <w:r>
              <w:rPr>
                <w:rFonts w:ascii="Open Sans" w:hAnsi="Open Sans" w:cs="Open Sans"/>
                <w:sz w:val="14"/>
              </w:rPr>
              <w:br/>
              <w:t>Henrik DERNOFF</w:t>
            </w:r>
          </w:p>
        </w:tc>
        <w:tc>
          <w:tcPr>
            <w:tcW w:w="518" w:type="dxa"/>
            <w:vAlign w:val="center"/>
          </w:tcPr>
          <w:p w14:paraId="4C02CB3C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23B90CB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 X</w:t>
            </w:r>
          </w:p>
        </w:tc>
        <w:tc>
          <w:tcPr>
            <w:tcW w:w="1150" w:type="dxa"/>
            <w:vAlign w:val="center"/>
          </w:tcPr>
          <w:p w14:paraId="622E86F9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vAlign w:val="center"/>
          </w:tcPr>
          <w:p w14:paraId="2DFCE662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08:04</w:t>
            </w:r>
          </w:p>
        </w:tc>
      </w:tr>
      <w:tr w:rsidR="00442782" w14:paraId="457D8350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75743FFD" w14:textId="77777777" w:rsidR="00442782" w:rsidRDefault="00335195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7C7BB35" w14:textId="77777777" w:rsidR="00442782" w:rsidRDefault="00335195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465A21E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A0925C7" w14:textId="77777777" w:rsidR="00442782" w:rsidRDefault="00335195">
            <w:r>
              <w:rPr>
                <w:rFonts w:ascii="Open Sans" w:hAnsi="Open Sans" w:cs="Open Sans"/>
                <w:sz w:val="14"/>
              </w:rPr>
              <w:t>Steen JOHANSEN</w:t>
            </w:r>
            <w:r>
              <w:rPr>
                <w:rFonts w:ascii="Open Sans" w:hAnsi="Open Sans" w:cs="Open Sans"/>
                <w:sz w:val="14"/>
              </w:rPr>
              <w:br/>
              <w:t>Claus AMSTRUP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BFB04B4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17F05D30" w14:textId="77777777" w:rsidR="00442782" w:rsidRDefault="00335195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 R5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7B33AE36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8AF3B2B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08:05</w:t>
            </w:r>
          </w:p>
        </w:tc>
      </w:tr>
      <w:tr w:rsidR="00442782" w14:paraId="4EB21B0B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7B2371B8" w14:textId="77777777" w:rsidR="00442782" w:rsidRDefault="00335195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457" w:type="dxa"/>
            <w:vAlign w:val="center"/>
          </w:tcPr>
          <w:p w14:paraId="19CEA1FF" w14:textId="77777777" w:rsidR="00442782" w:rsidRDefault="00335195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2500" w:type="dxa"/>
            <w:vAlign w:val="center"/>
          </w:tcPr>
          <w:p w14:paraId="27297ABF" w14:textId="77777777" w:rsidR="00442782" w:rsidRDefault="00442782"/>
        </w:tc>
        <w:tc>
          <w:tcPr>
            <w:tcW w:w="2500" w:type="dxa"/>
            <w:vAlign w:val="center"/>
          </w:tcPr>
          <w:p w14:paraId="7D56B352" w14:textId="77777777" w:rsidR="00442782" w:rsidRDefault="00335195">
            <w:r>
              <w:rPr>
                <w:rFonts w:ascii="Open Sans" w:hAnsi="Open Sans" w:cs="Open Sans"/>
                <w:sz w:val="14"/>
              </w:rPr>
              <w:t>Jacob LEUTENBERGER MADSEN</w:t>
            </w:r>
            <w:r>
              <w:rPr>
                <w:rFonts w:ascii="Open Sans" w:hAnsi="Open Sans" w:cs="Open Sans"/>
                <w:sz w:val="14"/>
              </w:rPr>
              <w:br/>
              <w:t>Line NEDERGAARD</w:t>
            </w:r>
          </w:p>
        </w:tc>
        <w:tc>
          <w:tcPr>
            <w:tcW w:w="518" w:type="dxa"/>
            <w:vAlign w:val="center"/>
          </w:tcPr>
          <w:p w14:paraId="022A4B0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B8BFC5E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Rally4</w:t>
            </w:r>
          </w:p>
        </w:tc>
        <w:tc>
          <w:tcPr>
            <w:tcW w:w="1150" w:type="dxa"/>
            <w:vAlign w:val="center"/>
          </w:tcPr>
          <w:p w14:paraId="345D72ED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vAlign w:val="center"/>
          </w:tcPr>
          <w:p w14:paraId="000EB13D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08:06</w:t>
            </w:r>
          </w:p>
        </w:tc>
      </w:tr>
      <w:tr w:rsidR="00442782" w14:paraId="16A11D50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21C46372" w14:textId="77777777" w:rsidR="00442782" w:rsidRDefault="00335195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627C37D" w14:textId="77777777" w:rsidR="00442782" w:rsidRDefault="00335195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3E83594B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00565A4" w14:textId="77777777" w:rsidR="00442782" w:rsidRDefault="00335195">
            <w:r>
              <w:rPr>
                <w:rFonts w:ascii="Open Sans" w:hAnsi="Open Sans" w:cs="Open Sans"/>
                <w:sz w:val="14"/>
              </w:rPr>
              <w:t>Jesper BISTED</w:t>
            </w:r>
            <w:r>
              <w:rPr>
                <w:rFonts w:ascii="Open Sans" w:hAnsi="Open Sans" w:cs="Open Sans"/>
                <w:sz w:val="14"/>
              </w:rPr>
              <w:br/>
              <w:t>Arly LARSEN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A1924C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1A5158D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 S2000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253896AB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6F8ECCD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08:07</w:t>
            </w:r>
          </w:p>
        </w:tc>
      </w:tr>
      <w:tr w:rsidR="00442782" w14:paraId="601938A2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3DEE3950" w14:textId="77777777" w:rsidR="00442782" w:rsidRDefault="00335195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457" w:type="dxa"/>
            <w:vAlign w:val="center"/>
          </w:tcPr>
          <w:p w14:paraId="77199531" w14:textId="77777777" w:rsidR="00442782" w:rsidRDefault="00335195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2500" w:type="dxa"/>
            <w:vAlign w:val="center"/>
          </w:tcPr>
          <w:p w14:paraId="2B7D5E8E" w14:textId="77777777" w:rsidR="00442782" w:rsidRDefault="00442782"/>
        </w:tc>
        <w:tc>
          <w:tcPr>
            <w:tcW w:w="2500" w:type="dxa"/>
            <w:vAlign w:val="center"/>
          </w:tcPr>
          <w:p w14:paraId="03A13AD7" w14:textId="77777777" w:rsidR="00442782" w:rsidRDefault="00335195">
            <w:r>
              <w:rPr>
                <w:rFonts w:ascii="Open Sans" w:hAnsi="Open Sans" w:cs="Open Sans"/>
                <w:sz w:val="14"/>
              </w:rPr>
              <w:t>Torben SØRENSEN</w:t>
            </w:r>
            <w:r>
              <w:rPr>
                <w:rFonts w:ascii="Open Sans" w:hAnsi="Open Sans" w:cs="Open Sans"/>
                <w:sz w:val="14"/>
              </w:rPr>
              <w:br/>
              <w:t>Henrik PETERSEN</w:t>
            </w:r>
          </w:p>
        </w:tc>
        <w:tc>
          <w:tcPr>
            <w:tcW w:w="518" w:type="dxa"/>
            <w:vAlign w:val="center"/>
          </w:tcPr>
          <w:p w14:paraId="5B5B07FF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4E4E9CD3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T16 R5</w:t>
            </w:r>
          </w:p>
        </w:tc>
        <w:tc>
          <w:tcPr>
            <w:tcW w:w="1150" w:type="dxa"/>
            <w:vAlign w:val="center"/>
          </w:tcPr>
          <w:p w14:paraId="38E326AA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vAlign w:val="center"/>
          </w:tcPr>
          <w:p w14:paraId="7D4F23B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08:08</w:t>
            </w:r>
          </w:p>
        </w:tc>
      </w:tr>
      <w:tr w:rsidR="00442782" w14:paraId="2B2BD55C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429E7817" w14:textId="77777777" w:rsidR="00442782" w:rsidRDefault="00335195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471F102" w14:textId="77777777" w:rsidR="00442782" w:rsidRDefault="00335195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3237ADB9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D105D70" w14:textId="77777777" w:rsidR="00442782" w:rsidRDefault="00335195">
            <w:r>
              <w:rPr>
                <w:rFonts w:ascii="Open Sans" w:hAnsi="Open Sans" w:cs="Open Sans"/>
                <w:sz w:val="14"/>
              </w:rPr>
              <w:t>Lars MØLLER NIELSEN</w:t>
            </w:r>
            <w:r>
              <w:rPr>
                <w:rFonts w:ascii="Open Sans" w:hAnsi="Open Sans" w:cs="Open Sans"/>
                <w:sz w:val="14"/>
              </w:rPr>
              <w:br/>
              <w:t>Carsten MADSEN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7DD534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20CF959E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 Lancer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56ABA04B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1314B8B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08:09</w:t>
            </w:r>
          </w:p>
        </w:tc>
      </w:tr>
      <w:tr w:rsidR="00442782" w14:paraId="5DEEAF89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4BA4F74C" w14:textId="77777777" w:rsidR="00442782" w:rsidRDefault="00335195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457" w:type="dxa"/>
            <w:vAlign w:val="center"/>
          </w:tcPr>
          <w:p w14:paraId="12B00663" w14:textId="77777777" w:rsidR="00442782" w:rsidRDefault="00335195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2500" w:type="dxa"/>
            <w:vAlign w:val="center"/>
          </w:tcPr>
          <w:p w14:paraId="05F1CD66" w14:textId="77777777" w:rsidR="00442782" w:rsidRDefault="00442782"/>
        </w:tc>
        <w:tc>
          <w:tcPr>
            <w:tcW w:w="2500" w:type="dxa"/>
            <w:vAlign w:val="center"/>
          </w:tcPr>
          <w:p w14:paraId="286175D5" w14:textId="77777777" w:rsidR="00442782" w:rsidRDefault="00335195">
            <w:r>
              <w:rPr>
                <w:rFonts w:ascii="Open Sans" w:hAnsi="Open Sans" w:cs="Open Sans"/>
                <w:sz w:val="14"/>
              </w:rPr>
              <w:t>Jan PETERSEN</w:t>
            </w:r>
            <w:r>
              <w:rPr>
                <w:rFonts w:ascii="Open Sans" w:hAnsi="Open Sans" w:cs="Open Sans"/>
                <w:sz w:val="14"/>
              </w:rPr>
              <w:br/>
              <w:t>Jeannette KVICK</w:t>
            </w:r>
          </w:p>
        </w:tc>
        <w:tc>
          <w:tcPr>
            <w:tcW w:w="518" w:type="dxa"/>
            <w:vAlign w:val="center"/>
          </w:tcPr>
          <w:p w14:paraId="3DF2339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0FB0E439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T16 R5</w:t>
            </w:r>
          </w:p>
        </w:tc>
        <w:tc>
          <w:tcPr>
            <w:tcW w:w="1150" w:type="dxa"/>
            <w:vAlign w:val="center"/>
          </w:tcPr>
          <w:p w14:paraId="10300812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vAlign w:val="center"/>
          </w:tcPr>
          <w:p w14:paraId="1DB25835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08:10</w:t>
            </w:r>
          </w:p>
        </w:tc>
      </w:tr>
      <w:tr w:rsidR="00442782" w14:paraId="14E0A239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28D10325" w14:textId="77777777" w:rsidR="00442782" w:rsidRDefault="00335195">
            <w:r>
              <w:rPr>
                <w:rFonts w:ascii="Open Sans" w:hAnsi="Open Sans" w:cs="Open Sans"/>
                <w:sz w:val="14"/>
              </w:rPr>
              <w:t>12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5727D40" w14:textId="77777777" w:rsidR="00442782" w:rsidRDefault="00335195">
            <w:r>
              <w:rPr>
                <w:rFonts w:ascii="Open Sans" w:hAnsi="Open Sans" w:cs="Open Sans"/>
                <w:sz w:val="14"/>
              </w:rPr>
              <w:t>12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43C0626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DC4AA0F" w14:textId="77777777" w:rsidR="00442782" w:rsidRDefault="00335195">
            <w:r>
              <w:rPr>
                <w:rFonts w:ascii="Open Sans" w:hAnsi="Open Sans" w:cs="Open Sans"/>
                <w:sz w:val="14"/>
              </w:rPr>
              <w:t>Oliver SAUST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Peter RASMUSSEN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CBCDB84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43E172B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Corsa RALLY4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1D0B99A6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11244A7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08:11</w:t>
            </w:r>
          </w:p>
        </w:tc>
      </w:tr>
      <w:tr w:rsidR="00442782" w14:paraId="0F293328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08BC193C" w14:textId="77777777" w:rsidR="00442782" w:rsidRDefault="00335195">
            <w:r>
              <w:rPr>
                <w:rFonts w:ascii="Open Sans" w:hAnsi="Open Sans" w:cs="Open Sans"/>
                <w:sz w:val="14"/>
              </w:rPr>
              <w:t>13</w:t>
            </w:r>
          </w:p>
        </w:tc>
        <w:tc>
          <w:tcPr>
            <w:tcW w:w="457" w:type="dxa"/>
            <w:vAlign w:val="center"/>
          </w:tcPr>
          <w:p w14:paraId="3320D2F0" w14:textId="77777777" w:rsidR="00442782" w:rsidRDefault="00335195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2500" w:type="dxa"/>
            <w:vAlign w:val="center"/>
          </w:tcPr>
          <w:p w14:paraId="0D490740" w14:textId="77777777" w:rsidR="00442782" w:rsidRDefault="00442782"/>
        </w:tc>
        <w:tc>
          <w:tcPr>
            <w:tcW w:w="2500" w:type="dxa"/>
            <w:vAlign w:val="center"/>
          </w:tcPr>
          <w:p w14:paraId="45A7CF5B" w14:textId="77777777" w:rsidR="00442782" w:rsidRDefault="00335195">
            <w:r>
              <w:rPr>
                <w:rFonts w:ascii="Open Sans" w:hAnsi="Open Sans" w:cs="Open Sans"/>
                <w:sz w:val="14"/>
              </w:rPr>
              <w:t>Rasmus SØRENSEN</w:t>
            </w:r>
            <w:r>
              <w:rPr>
                <w:rFonts w:ascii="Open Sans" w:hAnsi="Open Sans" w:cs="Open Sans"/>
                <w:sz w:val="14"/>
              </w:rPr>
              <w:br/>
              <w:t>Mikkel KRARUP-HANSEN</w:t>
            </w:r>
          </w:p>
        </w:tc>
        <w:tc>
          <w:tcPr>
            <w:tcW w:w="518" w:type="dxa"/>
            <w:vAlign w:val="center"/>
          </w:tcPr>
          <w:p w14:paraId="51CABD3C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9CA8534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R2</w:t>
            </w:r>
          </w:p>
        </w:tc>
        <w:tc>
          <w:tcPr>
            <w:tcW w:w="1150" w:type="dxa"/>
            <w:vAlign w:val="center"/>
          </w:tcPr>
          <w:p w14:paraId="19651700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vAlign w:val="center"/>
          </w:tcPr>
          <w:p w14:paraId="56301F2F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08:12</w:t>
            </w:r>
          </w:p>
        </w:tc>
      </w:tr>
      <w:tr w:rsidR="00442782" w14:paraId="4841913F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3A9C3A48" w14:textId="77777777" w:rsidR="00442782" w:rsidRDefault="00335195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674B134" w14:textId="77777777" w:rsidR="00442782" w:rsidRDefault="00335195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5BED197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47B3C16" w14:textId="77777777" w:rsidR="00442782" w:rsidRDefault="00335195">
            <w:r>
              <w:rPr>
                <w:rFonts w:ascii="Open Sans" w:hAnsi="Open Sans" w:cs="Open Sans"/>
                <w:sz w:val="14"/>
              </w:rPr>
              <w:t>Mikkel SCHLÜTER</w:t>
            </w:r>
            <w:r>
              <w:rPr>
                <w:rFonts w:ascii="Open Sans" w:hAnsi="Open Sans" w:cs="Open Sans"/>
                <w:sz w:val="14"/>
              </w:rPr>
              <w:br/>
              <w:t>Mathilde LADEFOGED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6BCF49B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6A00A543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 9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35D0FC11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D62F44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08:13</w:t>
            </w:r>
          </w:p>
        </w:tc>
      </w:tr>
      <w:tr w:rsidR="00442782" w14:paraId="0C56C8AA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166DEEBD" w14:textId="77777777" w:rsidR="00442782" w:rsidRDefault="00335195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457" w:type="dxa"/>
            <w:vAlign w:val="center"/>
          </w:tcPr>
          <w:p w14:paraId="126C7BC4" w14:textId="77777777" w:rsidR="00442782" w:rsidRDefault="00335195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2500" w:type="dxa"/>
            <w:vAlign w:val="center"/>
          </w:tcPr>
          <w:p w14:paraId="66D4BD08" w14:textId="77777777" w:rsidR="00442782" w:rsidRDefault="00442782"/>
        </w:tc>
        <w:tc>
          <w:tcPr>
            <w:tcW w:w="2500" w:type="dxa"/>
            <w:vAlign w:val="center"/>
          </w:tcPr>
          <w:p w14:paraId="0A64C9E8" w14:textId="77777777" w:rsidR="00442782" w:rsidRDefault="00335195">
            <w:r>
              <w:rPr>
                <w:rFonts w:ascii="Open Sans" w:hAnsi="Open Sans" w:cs="Open Sans"/>
                <w:sz w:val="14"/>
              </w:rPr>
              <w:t>Carsten JENSEN</w:t>
            </w:r>
            <w:r>
              <w:rPr>
                <w:rFonts w:ascii="Open Sans" w:hAnsi="Open Sans" w:cs="Open Sans"/>
                <w:sz w:val="14"/>
              </w:rPr>
              <w:br/>
              <w:t>Michael FASTERHOLDT</w:t>
            </w:r>
          </w:p>
        </w:tc>
        <w:tc>
          <w:tcPr>
            <w:tcW w:w="518" w:type="dxa"/>
            <w:vAlign w:val="center"/>
          </w:tcPr>
          <w:p w14:paraId="57A26F4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0D93876E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T16 R5</w:t>
            </w:r>
          </w:p>
        </w:tc>
        <w:tc>
          <w:tcPr>
            <w:tcW w:w="1150" w:type="dxa"/>
            <w:vAlign w:val="center"/>
          </w:tcPr>
          <w:p w14:paraId="6FBF46DF" w14:textId="77777777" w:rsidR="00442782" w:rsidRDefault="00335195">
            <w:r>
              <w:rPr>
                <w:rFonts w:ascii="Open Sans" w:hAnsi="Open Sans" w:cs="Open Sans"/>
                <w:sz w:val="14"/>
              </w:rPr>
              <w:t>RC2 / 4WD</w:t>
            </w:r>
            <w:r>
              <w:rPr>
                <w:rFonts w:ascii="Open Sans" w:hAnsi="Open Sans" w:cs="Open Sans"/>
                <w:sz w:val="14"/>
              </w:rPr>
              <w:br/>
              <w:t>Rally2</w:t>
            </w:r>
          </w:p>
        </w:tc>
        <w:tc>
          <w:tcPr>
            <w:tcW w:w="700" w:type="dxa"/>
            <w:vAlign w:val="center"/>
          </w:tcPr>
          <w:p w14:paraId="180ED6E5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08:14</w:t>
            </w:r>
          </w:p>
        </w:tc>
      </w:tr>
      <w:tr w:rsidR="00442782" w14:paraId="586E905C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785CE172" w14:textId="77777777" w:rsidR="00442782" w:rsidRDefault="00335195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E41BB64" w14:textId="77777777" w:rsidR="00442782" w:rsidRDefault="00335195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ABEB13C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60A236B1" w14:textId="77777777" w:rsidR="00442782" w:rsidRDefault="00335195">
            <w:r>
              <w:rPr>
                <w:rFonts w:ascii="Open Sans" w:hAnsi="Open Sans" w:cs="Open Sans"/>
                <w:sz w:val="14"/>
              </w:rPr>
              <w:t>Kenneth KOLBE</w:t>
            </w:r>
            <w:r>
              <w:rPr>
                <w:rFonts w:ascii="Open Sans" w:hAnsi="Open Sans" w:cs="Open Sans"/>
                <w:sz w:val="14"/>
              </w:rPr>
              <w:br/>
              <w:t>Margit HANSEN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4A1913B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F165781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 Rally4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5727CBA6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CBC8CB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08:15</w:t>
            </w:r>
          </w:p>
        </w:tc>
      </w:tr>
      <w:tr w:rsidR="00442782" w14:paraId="7BE1AFFB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24A4F164" w14:textId="77777777" w:rsidR="00442782" w:rsidRDefault="00335195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457" w:type="dxa"/>
            <w:vAlign w:val="center"/>
          </w:tcPr>
          <w:p w14:paraId="66CD463E" w14:textId="77777777" w:rsidR="00442782" w:rsidRDefault="00335195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2500" w:type="dxa"/>
            <w:vAlign w:val="center"/>
          </w:tcPr>
          <w:p w14:paraId="6C0CAC36" w14:textId="77777777" w:rsidR="00442782" w:rsidRDefault="00442782"/>
        </w:tc>
        <w:tc>
          <w:tcPr>
            <w:tcW w:w="2500" w:type="dxa"/>
            <w:vAlign w:val="center"/>
          </w:tcPr>
          <w:p w14:paraId="3D377ED7" w14:textId="77777777" w:rsidR="00442782" w:rsidRDefault="00335195">
            <w:r>
              <w:rPr>
                <w:rFonts w:ascii="Open Sans" w:hAnsi="Open Sans" w:cs="Open Sans"/>
                <w:sz w:val="14"/>
              </w:rPr>
              <w:t>Casper OLSEN</w:t>
            </w:r>
            <w:r>
              <w:rPr>
                <w:rFonts w:ascii="Open Sans" w:hAnsi="Open Sans" w:cs="Open Sans"/>
                <w:sz w:val="14"/>
              </w:rPr>
              <w:br/>
              <w:t>Mathias BØGEHOLM</w:t>
            </w:r>
          </w:p>
        </w:tc>
        <w:tc>
          <w:tcPr>
            <w:tcW w:w="518" w:type="dxa"/>
            <w:vAlign w:val="center"/>
          </w:tcPr>
          <w:p w14:paraId="1509D54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3546B53E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1150" w:type="dxa"/>
            <w:vAlign w:val="center"/>
          </w:tcPr>
          <w:p w14:paraId="74A3DFD1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vAlign w:val="center"/>
          </w:tcPr>
          <w:p w14:paraId="4DCE3C07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08:16</w:t>
            </w:r>
          </w:p>
        </w:tc>
      </w:tr>
      <w:tr w:rsidR="00442782" w14:paraId="1E64EEFA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1C292F6A" w14:textId="77777777" w:rsidR="00442782" w:rsidRDefault="00335195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30CB977" w14:textId="77777777" w:rsidR="00442782" w:rsidRDefault="00335195">
            <w:r>
              <w:rPr>
                <w:rFonts w:ascii="Open Sans" w:hAnsi="Open Sans" w:cs="Open Sans"/>
                <w:sz w:val="14"/>
              </w:rPr>
              <w:t>19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A3400C4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80E46D4" w14:textId="77777777" w:rsidR="00442782" w:rsidRDefault="00335195">
            <w:r>
              <w:rPr>
                <w:rFonts w:ascii="Open Sans" w:hAnsi="Open Sans" w:cs="Open Sans"/>
                <w:sz w:val="14"/>
              </w:rPr>
              <w:t>Rolf PETERSEN</w:t>
            </w:r>
            <w:r>
              <w:rPr>
                <w:rFonts w:ascii="Open Sans" w:hAnsi="Open Sans" w:cs="Open Sans"/>
                <w:sz w:val="14"/>
              </w:rPr>
              <w:br/>
              <w:t>Jürgen KRABBENHÖFT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6C014DF" w14:textId="77777777" w:rsidR="00442782" w:rsidRDefault="00335195">
            <w:r>
              <w:rPr>
                <w:rFonts w:ascii="Open Sans" w:hAnsi="Open Sans" w:cs="Open Sans"/>
                <w:sz w:val="14"/>
              </w:rPr>
              <w:t>DEU</w:t>
            </w:r>
            <w:r>
              <w:rPr>
                <w:rFonts w:ascii="Open Sans" w:hAnsi="Open Sans" w:cs="Open Sans"/>
                <w:sz w:val="14"/>
              </w:rPr>
              <w:br/>
              <w:t>DEU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1ED9164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Lancer EVO IX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41EF9620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F5F1993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08:17</w:t>
            </w:r>
          </w:p>
        </w:tc>
      </w:tr>
      <w:tr w:rsidR="00442782" w14:paraId="7FC29592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2130A6BE" w14:textId="77777777" w:rsidR="00442782" w:rsidRDefault="00335195">
            <w:r>
              <w:rPr>
                <w:rFonts w:ascii="Open Sans" w:hAnsi="Open Sans" w:cs="Open Sans"/>
                <w:sz w:val="14"/>
              </w:rPr>
              <w:t>19</w:t>
            </w:r>
          </w:p>
        </w:tc>
        <w:tc>
          <w:tcPr>
            <w:tcW w:w="457" w:type="dxa"/>
            <w:vAlign w:val="center"/>
          </w:tcPr>
          <w:p w14:paraId="62798A28" w14:textId="77777777" w:rsidR="00442782" w:rsidRDefault="00335195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2500" w:type="dxa"/>
            <w:vAlign w:val="center"/>
          </w:tcPr>
          <w:p w14:paraId="6BB61724" w14:textId="77777777" w:rsidR="00442782" w:rsidRDefault="00442782"/>
        </w:tc>
        <w:tc>
          <w:tcPr>
            <w:tcW w:w="2500" w:type="dxa"/>
            <w:vAlign w:val="center"/>
          </w:tcPr>
          <w:p w14:paraId="43A2AE86" w14:textId="77777777" w:rsidR="00442782" w:rsidRDefault="00335195">
            <w:r>
              <w:rPr>
                <w:rFonts w:ascii="Open Sans" w:hAnsi="Open Sans" w:cs="Open Sans"/>
                <w:sz w:val="14"/>
              </w:rPr>
              <w:t>Nicki AAGAARD JOHANSEN</w:t>
            </w:r>
            <w:r>
              <w:rPr>
                <w:rFonts w:ascii="Open Sans" w:hAnsi="Open Sans" w:cs="Open Sans"/>
                <w:sz w:val="14"/>
              </w:rPr>
              <w:br/>
              <w:t>Mie AAGAARD JOHANSEN</w:t>
            </w:r>
          </w:p>
        </w:tc>
        <w:tc>
          <w:tcPr>
            <w:tcW w:w="518" w:type="dxa"/>
            <w:vAlign w:val="center"/>
          </w:tcPr>
          <w:p w14:paraId="530E1AA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5F20650F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</w:t>
            </w:r>
          </w:p>
        </w:tc>
        <w:tc>
          <w:tcPr>
            <w:tcW w:w="1150" w:type="dxa"/>
            <w:vAlign w:val="center"/>
          </w:tcPr>
          <w:p w14:paraId="78D1D0BB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vAlign w:val="center"/>
          </w:tcPr>
          <w:p w14:paraId="24417F6F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08:18</w:t>
            </w:r>
          </w:p>
        </w:tc>
      </w:tr>
      <w:tr w:rsidR="00442782" w14:paraId="5733D8EB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66F0F07B" w14:textId="77777777" w:rsidR="00442782" w:rsidRDefault="00335195">
            <w:r>
              <w:rPr>
                <w:rFonts w:ascii="Open Sans" w:hAnsi="Open Sans" w:cs="Open Sans"/>
                <w:sz w:val="14"/>
              </w:rPr>
              <w:lastRenderedPageBreak/>
              <w:t>20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44694FF" w14:textId="77777777" w:rsidR="00442782" w:rsidRDefault="00335195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62CECD35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32A34A8A" w14:textId="77777777" w:rsidR="00442782" w:rsidRDefault="00335195">
            <w:r>
              <w:rPr>
                <w:rFonts w:ascii="Open Sans" w:hAnsi="Open Sans" w:cs="Open Sans"/>
                <w:sz w:val="14"/>
              </w:rPr>
              <w:t>John BENN FREDERIKSEN</w:t>
            </w:r>
            <w:r>
              <w:rPr>
                <w:rFonts w:ascii="Open Sans" w:hAnsi="Open Sans" w:cs="Open Sans"/>
                <w:sz w:val="14"/>
              </w:rPr>
              <w:br/>
              <w:t>Thomas HOLM HANSEN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3D6F534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2DA4E50" w14:textId="77777777" w:rsidR="00442782" w:rsidRDefault="00335195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1M E82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3BFB4182" w14:textId="77777777" w:rsidR="00442782" w:rsidRDefault="00335195">
            <w:r>
              <w:rPr>
                <w:rFonts w:ascii="Open Sans" w:hAnsi="Open Sans" w:cs="Open Sans"/>
                <w:sz w:val="14"/>
              </w:rPr>
              <w:t>Rally4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10CE82D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08:19</w:t>
            </w:r>
          </w:p>
        </w:tc>
      </w:tr>
      <w:tr w:rsidR="00442782" w14:paraId="6F59B1DE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7B158FA7" w14:textId="77777777" w:rsidR="00442782" w:rsidRDefault="00335195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457" w:type="dxa"/>
            <w:vAlign w:val="center"/>
          </w:tcPr>
          <w:p w14:paraId="0534E32C" w14:textId="77777777" w:rsidR="00442782" w:rsidRDefault="00335195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2500" w:type="dxa"/>
            <w:vAlign w:val="center"/>
          </w:tcPr>
          <w:p w14:paraId="58FBB8DE" w14:textId="77777777" w:rsidR="00442782" w:rsidRDefault="00442782"/>
        </w:tc>
        <w:tc>
          <w:tcPr>
            <w:tcW w:w="2500" w:type="dxa"/>
            <w:vAlign w:val="center"/>
          </w:tcPr>
          <w:p w14:paraId="4BF00B18" w14:textId="77777777" w:rsidR="00442782" w:rsidRDefault="00335195">
            <w:r>
              <w:rPr>
                <w:rFonts w:ascii="Open Sans" w:hAnsi="Open Sans" w:cs="Open Sans"/>
                <w:sz w:val="14"/>
              </w:rPr>
              <w:t>Casper VENNING</w:t>
            </w:r>
            <w:r>
              <w:rPr>
                <w:rFonts w:ascii="Open Sans" w:hAnsi="Open Sans" w:cs="Open Sans"/>
                <w:sz w:val="14"/>
              </w:rPr>
              <w:br/>
              <w:t>Kristian BIRK HANSEN</w:t>
            </w:r>
          </w:p>
        </w:tc>
        <w:tc>
          <w:tcPr>
            <w:tcW w:w="518" w:type="dxa"/>
            <w:vAlign w:val="center"/>
          </w:tcPr>
          <w:p w14:paraId="52E66784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C1E1DF3" w14:textId="77777777" w:rsidR="00442782" w:rsidRDefault="00335195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R3T</w:t>
            </w:r>
          </w:p>
        </w:tc>
        <w:tc>
          <w:tcPr>
            <w:tcW w:w="1150" w:type="dxa"/>
            <w:vAlign w:val="center"/>
          </w:tcPr>
          <w:p w14:paraId="5A6FDBCD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vAlign w:val="center"/>
          </w:tcPr>
          <w:p w14:paraId="1050304D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08:20</w:t>
            </w:r>
          </w:p>
        </w:tc>
      </w:tr>
      <w:tr w:rsidR="00442782" w14:paraId="7FCD1ACC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F097ED1" w14:textId="77777777" w:rsidR="00442782" w:rsidRDefault="00335195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A530ACB" w14:textId="77777777" w:rsidR="00442782" w:rsidRDefault="00335195">
            <w:r>
              <w:rPr>
                <w:rFonts w:ascii="Open Sans" w:hAnsi="Open Sans" w:cs="Open Sans"/>
                <w:sz w:val="14"/>
              </w:rPr>
              <w:t>23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ED1D2AE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28C3B3F" w14:textId="77777777" w:rsidR="00442782" w:rsidRDefault="00335195">
            <w:r>
              <w:rPr>
                <w:rFonts w:ascii="Open Sans" w:hAnsi="Open Sans" w:cs="Open Sans"/>
                <w:sz w:val="14"/>
              </w:rPr>
              <w:t>Erik BOREL</w:t>
            </w:r>
            <w:r>
              <w:rPr>
                <w:rFonts w:ascii="Open Sans" w:hAnsi="Open Sans" w:cs="Open Sans"/>
                <w:sz w:val="14"/>
              </w:rPr>
              <w:br/>
              <w:t>Kevin RYDAL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8C9B82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DAA88F6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Kadett GSI 16V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62550235" w14:textId="77777777" w:rsidR="00442782" w:rsidRDefault="00335195">
            <w:r>
              <w:rPr>
                <w:rFonts w:ascii="Open Sans" w:hAnsi="Open Sans" w:cs="Open Sans"/>
                <w:sz w:val="14"/>
              </w:rPr>
              <w:t>Rally7 Nat</w:t>
            </w:r>
            <w:r>
              <w:rPr>
                <w:rFonts w:ascii="Open Sans" w:hAnsi="Open Sans" w:cs="Open Sans"/>
                <w:sz w:val="14"/>
              </w:rPr>
              <w:br/>
              <w:t>KRB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24297F9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08:21</w:t>
            </w:r>
          </w:p>
        </w:tc>
      </w:tr>
      <w:tr w:rsidR="00442782" w14:paraId="272D2EA4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7A8A0150" w14:textId="77777777" w:rsidR="00442782" w:rsidRDefault="00335195">
            <w:r>
              <w:rPr>
                <w:rFonts w:ascii="Open Sans" w:hAnsi="Open Sans" w:cs="Open Sans"/>
                <w:sz w:val="14"/>
              </w:rPr>
              <w:t>23</w:t>
            </w:r>
          </w:p>
        </w:tc>
        <w:tc>
          <w:tcPr>
            <w:tcW w:w="457" w:type="dxa"/>
            <w:vAlign w:val="center"/>
          </w:tcPr>
          <w:p w14:paraId="1B6147FC" w14:textId="77777777" w:rsidR="00442782" w:rsidRDefault="00335195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2500" w:type="dxa"/>
            <w:vAlign w:val="center"/>
          </w:tcPr>
          <w:p w14:paraId="7E135400" w14:textId="77777777" w:rsidR="00442782" w:rsidRDefault="00442782"/>
        </w:tc>
        <w:tc>
          <w:tcPr>
            <w:tcW w:w="2500" w:type="dxa"/>
            <w:vAlign w:val="center"/>
          </w:tcPr>
          <w:p w14:paraId="468A92D0" w14:textId="77777777" w:rsidR="00442782" w:rsidRDefault="00335195">
            <w:r>
              <w:rPr>
                <w:rFonts w:ascii="Open Sans" w:hAnsi="Open Sans" w:cs="Open Sans"/>
                <w:sz w:val="14"/>
              </w:rPr>
              <w:t>Rolf TRAP HILLERS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Casper NEXØ ANDERSEN</w:t>
            </w:r>
          </w:p>
        </w:tc>
        <w:tc>
          <w:tcPr>
            <w:tcW w:w="518" w:type="dxa"/>
            <w:vAlign w:val="center"/>
          </w:tcPr>
          <w:p w14:paraId="4D2F177E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2A52620" w14:textId="77777777" w:rsidR="00442782" w:rsidRDefault="00335195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M3</w:t>
            </w:r>
          </w:p>
        </w:tc>
        <w:tc>
          <w:tcPr>
            <w:tcW w:w="1150" w:type="dxa"/>
            <w:vAlign w:val="center"/>
          </w:tcPr>
          <w:p w14:paraId="34B45BF0" w14:textId="77777777" w:rsidR="00442782" w:rsidRDefault="00335195">
            <w:r>
              <w:rPr>
                <w:rFonts w:ascii="Open Sans" w:hAnsi="Open Sans" w:cs="Open Sans"/>
                <w:sz w:val="14"/>
              </w:rPr>
              <w:t>Rally7 Nat</w:t>
            </w:r>
            <w:r>
              <w:rPr>
                <w:rFonts w:ascii="Open Sans" w:hAnsi="Open Sans" w:cs="Open Sans"/>
                <w:sz w:val="14"/>
              </w:rPr>
              <w:br/>
              <w:t>KRB</w:t>
            </w:r>
          </w:p>
        </w:tc>
        <w:tc>
          <w:tcPr>
            <w:tcW w:w="700" w:type="dxa"/>
            <w:vAlign w:val="center"/>
          </w:tcPr>
          <w:p w14:paraId="0637D68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08:22</w:t>
            </w:r>
          </w:p>
        </w:tc>
      </w:tr>
      <w:tr w:rsidR="00442782" w14:paraId="05E3B951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0B631542" w14:textId="77777777" w:rsidR="00442782" w:rsidRDefault="00335195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33349FC" w14:textId="77777777" w:rsidR="00442782" w:rsidRDefault="00335195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1AA2D8E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8A24E5E" w14:textId="77777777" w:rsidR="00442782" w:rsidRDefault="00335195">
            <w:r>
              <w:rPr>
                <w:rFonts w:ascii="Open Sans" w:hAnsi="Open Sans" w:cs="Open Sans"/>
                <w:sz w:val="14"/>
              </w:rPr>
              <w:t>Kim WENTZEL</w:t>
            </w:r>
            <w:r>
              <w:rPr>
                <w:rFonts w:ascii="Open Sans" w:hAnsi="Open Sans" w:cs="Open Sans"/>
                <w:sz w:val="14"/>
              </w:rPr>
              <w:br/>
              <w:t>Lone OTTO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5A5455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060EDC0" w14:textId="77777777" w:rsidR="00442782" w:rsidRDefault="00335195">
            <w:r>
              <w:rPr>
                <w:rFonts w:ascii="Open Sans" w:hAnsi="Open Sans" w:cs="Open Sans"/>
                <w:sz w:val="14"/>
              </w:rPr>
              <w:t>Volkswagen</w:t>
            </w:r>
            <w:r>
              <w:rPr>
                <w:rFonts w:ascii="Open Sans" w:hAnsi="Open Sans" w:cs="Open Sans"/>
                <w:sz w:val="14"/>
              </w:rPr>
              <w:br/>
              <w:t>Golf III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218D9081" w14:textId="77777777" w:rsidR="00442782" w:rsidRDefault="00335195">
            <w:r>
              <w:rPr>
                <w:rFonts w:ascii="Open Sans" w:hAnsi="Open Sans" w:cs="Open Sans"/>
                <w:sz w:val="14"/>
              </w:rPr>
              <w:t>Rally7 Nat</w:t>
            </w:r>
            <w:r>
              <w:rPr>
                <w:rFonts w:ascii="Open Sans" w:hAnsi="Open Sans" w:cs="Open Sans"/>
                <w:sz w:val="14"/>
              </w:rPr>
              <w:br/>
              <w:t>KRB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EED6FB8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08:23</w:t>
            </w:r>
          </w:p>
        </w:tc>
      </w:tr>
      <w:tr w:rsidR="00442782" w14:paraId="25F40AFE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0C49193E" w14:textId="77777777" w:rsidR="00442782" w:rsidRDefault="00335195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457" w:type="dxa"/>
            <w:vAlign w:val="center"/>
          </w:tcPr>
          <w:p w14:paraId="6B5A1791" w14:textId="77777777" w:rsidR="00442782" w:rsidRDefault="00335195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2500" w:type="dxa"/>
            <w:vAlign w:val="center"/>
          </w:tcPr>
          <w:p w14:paraId="7A4710C8" w14:textId="77777777" w:rsidR="00442782" w:rsidRDefault="00442782"/>
        </w:tc>
        <w:tc>
          <w:tcPr>
            <w:tcW w:w="2500" w:type="dxa"/>
            <w:vAlign w:val="center"/>
          </w:tcPr>
          <w:p w14:paraId="135BB348" w14:textId="77777777" w:rsidR="00442782" w:rsidRDefault="00335195">
            <w:r>
              <w:rPr>
                <w:rFonts w:ascii="Open Sans" w:hAnsi="Open Sans" w:cs="Open Sans"/>
                <w:sz w:val="14"/>
              </w:rPr>
              <w:t>Morten FUHLENDORF</w:t>
            </w:r>
            <w:r>
              <w:rPr>
                <w:rFonts w:ascii="Open Sans" w:hAnsi="Open Sans" w:cs="Open Sans"/>
                <w:sz w:val="14"/>
              </w:rPr>
              <w:br/>
              <w:t>Finn THOMSEN</w:t>
            </w:r>
          </w:p>
        </w:tc>
        <w:tc>
          <w:tcPr>
            <w:tcW w:w="518" w:type="dxa"/>
            <w:vAlign w:val="center"/>
          </w:tcPr>
          <w:p w14:paraId="3FF996EA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51F6CF7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Rally4</w:t>
            </w:r>
          </w:p>
        </w:tc>
        <w:tc>
          <w:tcPr>
            <w:tcW w:w="1150" w:type="dxa"/>
            <w:vAlign w:val="center"/>
          </w:tcPr>
          <w:p w14:paraId="01A43765" w14:textId="77777777" w:rsidR="00442782" w:rsidRDefault="00335195">
            <w:r>
              <w:rPr>
                <w:rFonts w:ascii="Open Sans" w:hAnsi="Open Sans" w:cs="Open Sans"/>
                <w:sz w:val="14"/>
              </w:rPr>
              <w:t>RC4 / 2WD</w:t>
            </w:r>
            <w:r>
              <w:rPr>
                <w:rFonts w:ascii="Open Sans" w:hAnsi="Open Sans" w:cs="Open Sans"/>
                <w:sz w:val="14"/>
              </w:rPr>
              <w:br/>
              <w:t>Rally4</w:t>
            </w:r>
          </w:p>
        </w:tc>
        <w:tc>
          <w:tcPr>
            <w:tcW w:w="700" w:type="dxa"/>
            <w:vAlign w:val="center"/>
          </w:tcPr>
          <w:p w14:paraId="13EDD43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08:24</w:t>
            </w:r>
          </w:p>
        </w:tc>
      </w:tr>
      <w:tr w:rsidR="00442782" w14:paraId="2AAB5CE9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1E5687A8" w14:textId="77777777" w:rsidR="00442782" w:rsidRDefault="00335195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89EFDE6" w14:textId="77777777" w:rsidR="00442782" w:rsidRDefault="00335195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67F5C27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EFEFC23" w14:textId="77777777" w:rsidR="00442782" w:rsidRDefault="00335195">
            <w:r>
              <w:rPr>
                <w:rFonts w:ascii="Open Sans" w:hAnsi="Open Sans" w:cs="Open Sans"/>
                <w:sz w:val="14"/>
              </w:rPr>
              <w:t>Alex SIERSBÆK</w:t>
            </w:r>
            <w:r>
              <w:rPr>
                <w:rFonts w:ascii="Open Sans" w:hAnsi="Open Sans" w:cs="Open Sans"/>
                <w:sz w:val="14"/>
              </w:rPr>
              <w:br/>
              <w:t>Rikke PAJBJERG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71BBEDA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E759FDC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RCZ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0182C611" w14:textId="77777777" w:rsidR="00442782" w:rsidRDefault="00335195">
            <w:r>
              <w:rPr>
                <w:rFonts w:ascii="Open Sans" w:hAnsi="Open Sans" w:cs="Open Sans"/>
                <w:sz w:val="14"/>
              </w:rPr>
              <w:t>Rally4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0F5397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08:25</w:t>
            </w:r>
          </w:p>
        </w:tc>
      </w:tr>
      <w:tr w:rsidR="00442782" w14:paraId="7C9A73AA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0B18163A" w14:textId="77777777" w:rsidR="00442782" w:rsidRDefault="00335195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457" w:type="dxa"/>
            <w:vAlign w:val="center"/>
          </w:tcPr>
          <w:p w14:paraId="3619540C" w14:textId="77777777" w:rsidR="00442782" w:rsidRDefault="00335195">
            <w:r>
              <w:rPr>
                <w:rFonts w:ascii="Open Sans" w:hAnsi="Open Sans" w:cs="Open Sans"/>
                <w:sz w:val="14"/>
              </w:rPr>
              <w:t>29</w:t>
            </w:r>
          </w:p>
        </w:tc>
        <w:tc>
          <w:tcPr>
            <w:tcW w:w="2500" w:type="dxa"/>
            <w:vAlign w:val="center"/>
          </w:tcPr>
          <w:p w14:paraId="04BA2F8F" w14:textId="77777777" w:rsidR="00442782" w:rsidRDefault="00442782"/>
        </w:tc>
        <w:tc>
          <w:tcPr>
            <w:tcW w:w="2500" w:type="dxa"/>
            <w:vAlign w:val="center"/>
          </w:tcPr>
          <w:p w14:paraId="75BF3EFD" w14:textId="77777777" w:rsidR="00442782" w:rsidRDefault="00335195">
            <w:r>
              <w:rPr>
                <w:rFonts w:ascii="Open Sans" w:hAnsi="Open Sans" w:cs="Open Sans"/>
                <w:sz w:val="14"/>
              </w:rPr>
              <w:t>Thomas ANDERSEN</w:t>
            </w:r>
            <w:r>
              <w:rPr>
                <w:rFonts w:ascii="Open Sans" w:hAnsi="Open Sans" w:cs="Open Sans"/>
                <w:sz w:val="14"/>
              </w:rPr>
              <w:br/>
              <w:t>Preben LØNBERG JENSEN</w:t>
            </w:r>
          </w:p>
        </w:tc>
        <w:tc>
          <w:tcPr>
            <w:tcW w:w="518" w:type="dxa"/>
            <w:vAlign w:val="center"/>
          </w:tcPr>
          <w:p w14:paraId="44E05909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DC4821D" w14:textId="77777777" w:rsidR="00442782" w:rsidRDefault="00335195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Rally5</w:t>
            </w:r>
          </w:p>
        </w:tc>
        <w:tc>
          <w:tcPr>
            <w:tcW w:w="1150" w:type="dxa"/>
            <w:vAlign w:val="center"/>
          </w:tcPr>
          <w:p w14:paraId="26C07631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Rally5</w:t>
            </w:r>
          </w:p>
        </w:tc>
        <w:tc>
          <w:tcPr>
            <w:tcW w:w="700" w:type="dxa"/>
            <w:vAlign w:val="center"/>
          </w:tcPr>
          <w:p w14:paraId="4082FFC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08:26</w:t>
            </w:r>
          </w:p>
        </w:tc>
      </w:tr>
      <w:tr w:rsidR="00442782" w14:paraId="142758CD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4C5437D2" w14:textId="77777777" w:rsidR="00442782" w:rsidRDefault="00335195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5EE3EE4" w14:textId="77777777" w:rsidR="00442782" w:rsidRDefault="00335195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FEF953C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53CE190" w14:textId="77777777" w:rsidR="00442782" w:rsidRDefault="00335195">
            <w:r>
              <w:rPr>
                <w:rFonts w:ascii="Open Sans" w:hAnsi="Open Sans" w:cs="Open Sans"/>
                <w:sz w:val="14"/>
              </w:rPr>
              <w:t>Claus LANTHER</w:t>
            </w:r>
            <w:r>
              <w:rPr>
                <w:rFonts w:ascii="Open Sans" w:hAnsi="Open Sans" w:cs="Open Sans"/>
                <w:sz w:val="14"/>
              </w:rPr>
              <w:br/>
              <w:t>Mogens GOTLOB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BA5FEB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A29B589" w14:textId="77777777" w:rsidR="00442782" w:rsidRDefault="00335195">
            <w:r>
              <w:rPr>
                <w:rFonts w:ascii="Open Sans" w:hAnsi="Open Sans" w:cs="Open Sans"/>
                <w:sz w:val="14"/>
              </w:rPr>
              <w:t>Suzuki</w:t>
            </w:r>
            <w:r>
              <w:rPr>
                <w:rFonts w:ascii="Open Sans" w:hAnsi="Open Sans" w:cs="Open Sans"/>
                <w:sz w:val="14"/>
              </w:rPr>
              <w:br/>
              <w:t>Swift 1600 Kitcar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7D25F054" w14:textId="77777777" w:rsidR="00442782" w:rsidRDefault="00335195">
            <w:r>
              <w:rPr>
                <w:rFonts w:ascii="Open Sans" w:hAnsi="Open Sans" w:cs="Open Sans"/>
                <w:sz w:val="14"/>
              </w:rPr>
              <w:t>Rally3 Nat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381C31F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08:27</w:t>
            </w:r>
          </w:p>
        </w:tc>
      </w:tr>
      <w:tr w:rsidR="00442782" w14:paraId="7BF9907C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44867076" w14:textId="77777777" w:rsidR="00442782" w:rsidRDefault="00335195">
            <w:r>
              <w:rPr>
                <w:rFonts w:ascii="Open Sans" w:hAnsi="Open Sans" w:cs="Open Sans"/>
                <w:sz w:val="14"/>
              </w:rPr>
              <w:t>29</w:t>
            </w:r>
          </w:p>
        </w:tc>
        <w:tc>
          <w:tcPr>
            <w:tcW w:w="457" w:type="dxa"/>
            <w:vAlign w:val="center"/>
          </w:tcPr>
          <w:p w14:paraId="74953D59" w14:textId="77777777" w:rsidR="00442782" w:rsidRDefault="00335195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2500" w:type="dxa"/>
            <w:vAlign w:val="center"/>
          </w:tcPr>
          <w:p w14:paraId="1C5F8169" w14:textId="77777777" w:rsidR="00442782" w:rsidRDefault="00442782"/>
        </w:tc>
        <w:tc>
          <w:tcPr>
            <w:tcW w:w="2500" w:type="dxa"/>
            <w:vAlign w:val="center"/>
          </w:tcPr>
          <w:p w14:paraId="16F45936" w14:textId="77777777" w:rsidR="00442782" w:rsidRDefault="00335195">
            <w:r>
              <w:rPr>
                <w:rFonts w:ascii="Open Sans" w:hAnsi="Open Sans" w:cs="Open Sans"/>
                <w:sz w:val="14"/>
              </w:rPr>
              <w:t>Søren ROSENLUND JENSEN</w:t>
            </w:r>
            <w:r>
              <w:rPr>
                <w:rFonts w:ascii="Open Sans" w:hAnsi="Open Sans" w:cs="Open Sans"/>
                <w:sz w:val="14"/>
              </w:rPr>
              <w:br/>
              <w:t>Emma WILLADSEN</w:t>
            </w:r>
          </w:p>
        </w:tc>
        <w:tc>
          <w:tcPr>
            <w:tcW w:w="518" w:type="dxa"/>
            <w:vAlign w:val="center"/>
          </w:tcPr>
          <w:p w14:paraId="370F2BB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5C0C9658" w14:textId="77777777" w:rsidR="00442782" w:rsidRDefault="00335195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Lancer EVO 9 RS</w:t>
            </w:r>
          </w:p>
        </w:tc>
        <w:tc>
          <w:tcPr>
            <w:tcW w:w="1150" w:type="dxa"/>
            <w:vAlign w:val="center"/>
          </w:tcPr>
          <w:p w14:paraId="69F094C5" w14:textId="77777777" w:rsidR="00442782" w:rsidRDefault="00335195">
            <w:r>
              <w:rPr>
                <w:rFonts w:ascii="Open Sans" w:hAnsi="Open Sans" w:cs="Open Sans"/>
                <w:sz w:val="14"/>
              </w:rPr>
              <w:t>Rally5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vAlign w:val="center"/>
          </w:tcPr>
          <w:p w14:paraId="4D882B7F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08:28</w:t>
            </w:r>
          </w:p>
        </w:tc>
      </w:tr>
      <w:tr w:rsidR="00442782" w14:paraId="158EC215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3028CDB9" w14:textId="77777777" w:rsidR="00442782" w:rsidRDefault="00335195">
            <w:r>
              <w:rPr>
                <w:rFonts w:ascii="Open Sans" w:hAnsi="Open Sans" w:cs="Open Sans"/>
                <w:sz w:val="14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869029B" w14:textId="77777777" w:rsidR="00442782" w:rsidRDefault="00335195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F95CA53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07FC013" w14:textId="77777777" w:rsidR="00442782" w:rsidRDefault="00335195">
            <w:r>
              <w:rPr>
                <w:rFonts w:ascii="Open Sans" w:hAnsi="Open Sans" w:cs="Open Sans"/>
                <w:sz w:val="14"/>
              </w:rPr>
              <w:t>Gert MARBOE</w:t>
            </w:r>
            <w:r>
              <w:rPr>
                <w:rFonts w:ascii="Open Sans" w:hAnsi="Open Sans" w:cs="Open Sans"/>
                <w:sz w:val="14"/>
              </w:rPr>
              <w:br/>
              <w:t>Michael GAMMELGAARD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FF85E4A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645F800" w14:textId="77777777" w:rsidR="00442782" w:rsidRDefault="00335195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DS3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0547FDE8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5E461F5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08:29</w:t>
            </w:r>
          </w:p>
        </w:tc>
      </w:tr>
      <w:tr w:rsidR="00442782" w14:paraId="538CB081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20B85D72" w14:textId="77777777" w:rsidR="00442782" w:rsidRDefault="00335195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457" w:type="dxa"/>
            <w:vAlign w:val="center"/>
          </w:tcPr>
          <w:p w14:paraId="5BE5B2A2" w14:textId="77777777" w:rsidR="00442782" w:rsidRDefault="00335195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2500" w:type="dxa"/>
            <w:vAlign w:val="center"/>
          </w:tcPr>
          <w:p w14:paraId="1602D0FD" w14:textId="77777777" w:rsidR="00442782" w:rsidRDefault="00442782"/>
        </w:tc>
        <w:tc>
          <w:tcPr>
            <w:tcW w:w="2500" w:type="dxa"/>
            <w:vAlign w:val="center"/>
          </w:tcPr>
          <w:p w14:paraId="05182F1D" w14:textId="77777777" w:rsidR="00442782" w:rsidRDefault="00335195">
            <w:r>
              <w:rPr>
                <w:rFonts w:ascii="Open Sans" w:hAnsi="Open Sans" w:cs="Open Sans"/>
                <w:sz w:val="14"/>
              </w:rPr>
              <w:t>Jan JØRGENSEN</w:t>
            </w:r>
            <w:r>
              <w:rPr>
                <w:rFonts w:ascii="Open Sans" w:hAnsi="Open Sans" w:cs="Open Sans"/>
                <w:sz w:val="14"/>
              </w:rPr>
              <w:br/>
              <w:t>Vagn ÅGE HANSEN</w:t>
            </w:r>
          </w:p>
        </w:tc>
        <w:tc>
          <w:tcPr>
            <w:tcW w:w="518" w:type="dxa"/>
            <w:vAlign w:val="center"/>
          </w:tcPr>
          <w:p w14:paraId="0BD41DAA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382CA16" w14:textId="77777777" w:rsidR="00442782" w:rsidRDefault="00335195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Clio Rally5</w:t>
            </w:r>
          </w:p>
        </w:tc>
        <w:tc>
          <w:tcPr>
            <w:tcW w:w="1150" w:type="dxa"/>
            <w:vAlign w:val="center"/>
          </w:tcPr>
          <w:p w14:paraId="2B8FAB33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R4</w:t>
            </w:r>
          </w:p>
        </w:tc>
        <w:tc>
          <w:tcPr>
            <w:tcW w:w="700" w:type="dxa"/>
            <w:vAlign w:val="center"/>
          </w:tcPr>
          <w:p w14:paraId="41A78B02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08:30</w:t>
            </w:r>
          </w:p>
        </w:tc>
      </w:tr>
      <w:tr w:rsidR="00442782" w14:paraId="090FB942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75C2A77" w14:textId="77777777" w:rsidR="00442782" w:rsidRDefault="00335195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5D5FCC3" w14:textId="77777777" w:rsidR="00442782" w:rsidRDefault="00335195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D4E7D08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71FA4F3" w14:textId="77777777" w:rsidR="00442782" w:rsidRDefault="00335195">
            <w:r>
              <w:rPr>
                <w:rFonts w:ascii="Open Sans" w:hAnsi="Open Sans" w:cs="Open Sans"/>
                <w:sz w:val="14"/>
              </w:rPr>
              <w:t>Ulrik PEDERSEN</w:t>
            </w:r>
            <w:r>
              <w:rPr>
                <w:rFonts w:ascii="Open Sans" w:hAnsi="Open Sans" w:cs="Open Sans"/>
                <w:sz w:val="14"/>
              </w:rPr>
              <w:br/>
              <w:t>Dorte ROSENBERG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2407E0A9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5D4279D3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207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5A4889F6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BE19B4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08:31</w:t>
            </w:r>
          </w:p>
        </w:tc>
      </w:tr>
      <w:tr w:rsidR="00442782" w14:paraId="02013F05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3B42DC1D" w14:textId="77777777" w:rsidR="00442782" w:rsidRDefault="00335195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457" w:type="dxa"/>
            <w:vAlign w:val="center"/>
          </w:tcPr>
          <w:p w14:paraId="0F0314C9" w14:textId="77777777" w:rsidR="00442782" w:rsidRDefault="00335195">
            <w:r>
              <w:rPr>
                <w:rFonts w:ascii="Open Sans" w:hAnsi="Open Sans" w:cs="Open Sans"/>
                <w:sz w:val="14"/>
              </w:rPr>
              <w:t>37</w:t>
            </w:r>
          </w:p>
        </w:tc>
        <w:tc>
          <w:tcPr>
            <w:tcW w:w="2500" w:type="dxa"/>
            <w:vAlign w:val="center"/>
          </w:tcPr>
          <w:p w14:paraId="04412B1B" w14:textId="77777777" w:rsidR="00442782" w:rsidRDefault="00442782"/>
        </w:tc>
        <w:tc>
          <w:tcPr>
            <w:tcW w:w="2500" w:type="dxa"/>
            <w:vAlign w:val="center"/>
          </w:tcPr>
          <w:p w14:paraId="531F543E" w14:textId="77777777" w:rsidR="00442782" w:rsidRDefault="00335195">
            <w:r>
              <w:rPr>
                <w:rFonts w:ascii="Open Sans" w:hAnsi="Open Sans" w:cs="Open Sans"/>
                <w:sz w:val="14"/>
              </w:rPr>
              <w:t>Lucas HELIN</w:t>
            </w:r>
            <w:r>
              <w:rPr>
                <w:rFonts w:ascii="Open Sans" w:hAnsi="Open Sans" w:cs="Open Sans"/>
                <w:sz w:val="14"/>
              </w:rPr>
              <w:br/>
              <w:t>Madelene BUSKAS</w:t>
            </w:r>
          </w:p>
        </w:tc>
        <w:tc>
          <w:tcPr>
            <w:tcW w:w="518" w:type="dxa"/>
            <w:vAlign w:val="center"/>
          </w:tcPr>
          <w:p w14:paraId="73EFB98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4EAD0BD7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Astra Bertone</w:t>
            </w:r>
          </w:p>
        </w:tc>
        <w:tc>
          <w:tcPr>
            <w:tcW w:w="1150" w:type="dxa"/>
            <w:vAlign w:val="center"/>
          </w:tcPr>
          <w:p w14:paraId="5FAC1FEE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Rally5</w:t>
            </w:r>
          </w:p>
        </w:tc>
        <w:tc>
          <w:tcPr>
            <w:tcW w:w="700" w:type="dxa"/>
            <w:vAlign w:val="center"/>
          </w:tcPr>
          <w:p w14:paraId="6951CBB8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08:32</w:t>
            </w:r>
          </w:p>
        </w:tc>
      </w:tr>
      <w:tr w:rsidR="00442782" w14:paraId="30AF24BD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04DB48E2" w14:textId="77777777" w:rsidR="00442782" w:rsidRDefault="00335195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B87C411" w14:textId="77777777" w:rsidR="00442782" w:rsidRDefault="00335195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279B953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2C78B22" w14:textId="77777777" w:rsidR="00442782" w:rsidRDefault="00335195">
            <w:r>
              <w:rPr>
                <w:rFonts w:ascii="Open Sans" w:hAnsi="Open Sans" w:cs="Open Sans"/>
                <w:sz w:val="14"/>
              </w:rPr>
              <w:t>Ejnar ROSENHØJ</w:t>
            </w:r>
            <w:r>
              <w:rPr>
                <w:rFonts w:ascii="Open Sans" w:hAnsi="Open Sans" w:cs="Open Sans"/>
                <w:sz w:val="14"/>
              </w:rPr>
              <w:br/>
              <w:t>Lars CASPERSEN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C3152FE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6B49CA97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Kadett C Coupe 2 GT/E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08EDE76A" w14:textId="77777777" w:rsidR="00442782" w:rsidRDefault="00335195">
            <w:r>
              <w:rPr>
                <w:rFonts w:ascii="Open Sans" w:hAnsi="Open Sans" w:cs="Open Sans"/>
                <w:sz w:val="14"/>
              </w:rPr>
              <w:t>Rally9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9D377F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08:33</w:t>
            </w:r>
          </w:p>
        </w:tc>
      </w:tr>
      <w:tr w:rsidR="00442782" w14:paraId="5B2C3C6F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4A213BDA" w14:textId="77777777" w:rsidR="00442782" w:rsidRDefault="00335195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457" w:type="dxa"/>
            <w:vAlign w:val="center"/>
          </w:tcPr>
          <w:p w14:paraId="78020830" w14:textId="77777777" w:rsidR="00442782" w:rsidRDefault="00335195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2500" w:type="dxa"/>
            <w:vAlign w:val="center"/>
          </w:tcPr>
          <w:p w14:paraId="01010C28" w14:textId="77777777" w:rsidR="00442782" w:rsidRDefault="00442782"/>
        </w:tc>
        <w:tc>
          <w:tcPr>
            <w:tcW w:w="2500" w:type="dxa"/>
            <w:vAlign w:val="center"/>
          </w:tcPr>
          <w:p w14:paraId="203C119B" w14:textId="77777777" w:rsidR="00442782" w:rsidRDefault="00335195">
            <w:r>
              <w:rPr>
                <w:rFonts w:ascii="Open Sans" w:hAnsi="Open Sans" w:cs="Open Sans"/>
                <w:sz w:val="14"/>
              </w:rPr>
              <w:t>Jan JACOBSEN</w:t>
            </w:r>
            <w:r>
              <w:rPr>
                <w:rFonts w:ascii="Open Sans" w:hAnsi="Open Sans" w:cs="Open Sans"/>
                <w:sz w:val="14"/>
              </w:rPr>
              <w:br/>
              <w:t>Kristian FLENSBAK JØRGENSEN</w:t>
            </w:r>
          </w:p>
        </w:tc>
        <w:tc>
          <w:tcPr>
            <w:tcW w:w="518" w:type="dxa"/>
            <w:vAlign w:val="center"/>
          </w:tcPr>
          <w:p w14:paraId="3B7C2E3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604ECB3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Corsa OPC</w:t>
            </w:r>
          </w:p>
        </w:tc>
        <w:tc>
          <w:tcPr>
            <w:tcW w:w="1150" w:type="dxa"/>
            <w:vAlign w:val="center"/>
          </w:tcPr>
          <w:p w14:paraId="25F9578F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vAlign w:val="center"/>
          </w:tcPr>
          <w:p w14:paraId="69A0DC3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08:34</w:t>
            </w:r>
          </w:p>
        </w:tc>
      </w:tr>
      <w:tr w:rsidR="00442782" w14:paraId="087123E4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4B175919" w14:textId="77777777" w:rsidR="00442782" w:rsidRDefault="00335195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9C1E7B3" w14:textId="77777777" w:rsidR="00442782" w:rsidRDefault="00335195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EE2B323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59FF423F" w14:textId="77777777" w:rsidR="00442782" w:rsidRDefault="00335195">
            <w:r>
              <w:rPr>
                <w:rFonts w:ascii="Open Sans" w:hAnsi="Open Sans" w:cs="Open Sans"/>
                <w:sz w:val="14"/>
              </w:rPr>
              <w:t>Kurt MEJER</w:t>
            </w:r>
            <w:r>
              <w:rPr>
                <w:rFonts w:ascii="Open Sans" w:hAnsi="Open Sans" w:cs="Open Sans"/>
                <w:sz w:val="14"/>
              </w:rPr>
              <w:br/>
              <w:t>Steen BØGELUND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309D408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1BC16C7D" w14:textId="77777777" w:rsidR="00442782" w:rsidRDefault="00335195">
            <w:r>
              <w:rPr>
                <w:rFonts w:ascii="Open Sans" w:hAnsi="Open Sans" w:cs="Open Sans"/>
                <w:sz w:val="14"/>
              </w:rPr>
              <w:t>Volvo</w:t>
            </w:r>
            <w:r>
              <w:rPr>
                <w:rFonts w:ascii="Open Sans" w:hAnsi="Open Sans" w:cs="Open Sans"/>
                <w:sz w:val="14"/>
              </w:rPr>
              <w:br/>
              <w:t>242 Turbo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666BAB09" w14:textId="77777777" w:rsidR="00442782" w:rsidRDefault="00335195">
            <w:r>
              <w:rPr>
                <w:rFonts w:ascii="Open Sans" w:hAnsi="Open Sans" w:cs="Open Sans"/>
                <w:sz w:val="14"/>
              </w:rPr>
              <w:t>Rally9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B8D57E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08:35</w:t>
            </w:r>
          </w:p>
        </w:tc>
      </w:tr>
      <w:tr w:rsidR="00442782" w14:paraId="08B111F4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777A8A70" w14:textId="77777777" w:rsidR="00442782" w:rsidRDefault="00335195">
            <w:r>
              <w:rPr>
                <w:rFonts w:ascii="Open Sans" w:hAnsi="Open Sans" w:cs="Open Sans"/>
                <w:sz w:val="14"/>
              </w:rPr>
              <w:t>37</w:t>
            </w:r>
          </w:p>
        </w:tc>
        <w:tc>
          <w:tcPr>
            <w:tcW w:w="457" w:type="dxa"/>
            <w:vAlign w:val="center"/>
          </w:tcPr>
          <w:p w14:paraId="331DD5C3" w14:textId="77777777" w:rsidR="00442782" w:rsidRDefault="00335195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2500" w:type="dxa"/>
            <w:vAlign w:val="center"/>
          </w:tcPr>
          <w:p w14:paraId="1A9E630C" w14:textId="77777777" w:rsidR="00442782" w:rsidRDefault="00442782"/>
        </w:tc>
        <w:tc>
          <w:tcPr>
            <w:tcW w:w="2500" w:type="dxa"/>
            <w:vAlign w:val="center"/>
          </w:tcPr>
          <w:p w14:paraId="494A8898" w14:textId="77777777" w:rsidR="00442782" w:rsidRDefault="00335195">
            <w:r>
              <w:rPr>
                <w:rFonts w:ascii="Open Sans" w:hAnsi="Open Sans" w:cs="Open Sans"/>
                <w:sz w:val="14"/>
              </w:rPr>
              <w:t>Johnny PEDERSEN</w:t>
            </w:r>
            <w:r>
              <w:rPr>
                <w:rFonts w:ascii="Open Sans" w:hAnsi="Open Sans" w:cs="Open Sans"/>
                <w:sz w:val="14"/>
              </w:rPr>
              <w:br/>
              <w:t>Arne PAGH</w:t>
            </w:r>
          </w:p>
        </w:tc>
        <w:tc>
          <w:tcPr>
            <w:tcW w:w="518" w:type="dxa"/>
            <w:vAlign w:val="center"/>
          </w:tcPr>
          <w:p w14:paraId="4B6702C3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49E1E0FC" w14:textId="77777777" w:rsidR="00442782" w:rsidRDefault="00335195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E30 M3</w:t>
            </w:r>
          </w:p>
        </w:tc>
        <w:tc>
          <w:tcPr>
            <w:tcW w:w="1150" w:type="dxa"/>
            <w:vAlign w:val="center"/>
          </w:tcPr>
          <w:p w14:paraId="7980FDD5" w14:textId="77777777" w:rsidR="00442782" w:rsidRDefault="00335195">
            <w:r>
              <w:rPr>
                <w:rFonts w:ascii="Open Sans" w:hAnsi="Open Sans" w:cs="Open Sans"/>
                <w:sz w:val="14"/>
              </w:rPr>
              <w:t>Rally9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vAlign w:val="center"/>
          </w:tcPr>
          <w:p w14:paraId="6496CFDC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08:36</w:t>
            </w:r>
          </w:p>
        </w:tc>
      </w:tr>
      <w:tr w:rsidR="00442782" w14:paraId="4E656D74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0C0A67C1" w14:textId="77777777" w:rsidR="00442782" w:rsidRDefault="00335195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63B0DBD" w14:textId="77777777" w:rsidR="00442782" w:rsidRDefault="00335195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28ACF19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237B7D7" w14:textId="77777777" w:rsidR="00442782" w:rsidRPr="00C21EDE" w:rsidRDefault="00335195">
            <w:pPr>
              <w:rPr>
                <w:lang w:val="en-US"/>
              </w:rPr>
            </w:pPr>
            <w:r w:rsidRPr="00C21EDE">
              <w:rPr>
                <w:rFonts w:ascii="Open Sans" w:hAnsi="Open Sans" w:cs="Open Sans"/>
                <w:sz w:val="14"/>
                <w:lang w:val="en-US"/>
              </w:rPr>
              <w:t>Michael LUND</w:t>
            </w:r>
            <w:r w:rsidRPr="00C21EDE">
              <w:rPr>
                <w:rFonts w:ascii="Open Sans" w:hAnsi="Open Sans" w:cs="Open Sans"/>
                <w:sz w:val="14"/>
                <w:lang w:val="en-US"/>
              </w:rPr>
              <w:br/>
              <w:t>Johnny DROST LARSEN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E94911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548E0A79" w14:textId="77777777" w:rsidR="00442782" w:rsidRDefault="00335195">
            <w:r>
              <w:rPr>
                <w:rFonts w:ascii="Open Sans" w:hAnsi="Open Sans" w:cs="Open Sans"/>
                <w:sz w:val="14"/>
              </w:rPr>
              <w:t>Audi</w:t>
            </w:r>
            <w:r>
              <w:rPr>
                <w:rFonts w:ascii="Open Sans" w:hAnsi="Open Sans" w:cs="Open Sans"/>
                <w:sz w:val="14"/>
              </w:rPr>
              <w:br/>
              <w:t>Quattro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6834A0F1" w14:textId="77777777" w:rsidR="00442782" w:rsidRDefault="00335195">
            <w:r>
              <w:rPr>
                <w:rFonts w:ascii="Open Sans" w:hAnsi="Open Sans" w:cs="Open Sans"/>
                <w:sz w:val="14"/>
              </w:rPr>
              <w:t>Rally9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60F2759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08:37</w:t>
            </w:r>
          </w:p>
        </w:tc>
      </w:tr>
      <w:tr w:rsidR="00442782" w14:paraId="6920DD28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2424D91A" w14:textId="77777777" w:rsidR="00442782" w:rsidRDefault="00335195">
            <w:r>
              <w:rPr>
                <w:rFonts w:ascii="Open Sans" w:hAnsi="Open Sans" w:cs="Open Sans"/>
                <w:sz w:val="14"/>
              </w:rPr>
              <w:lastRenderedPageBreak/>
              <w:t>39</w:t>
            </w:r>
          </w:p>
        </w:tc>
        <w:tc>
          <w:tcPr>
            <w:tcW w:w="457" w:type="dxa"/>
            <w:vAlign w:val="center"/>
          </w:tcPr>
          <w:p w14:paraId="34A98BBE" w14:textId="77777777" w:rsidR="00442782" w:rsidRDefault="00335195">
            <w:r>
              <w:rPr>
                <w:rFonts w:ascii="Open Sans" w:hAnsi="Open Sans" w:cs="Open Sans"/>
                <w:sz w:val="14"/>
              </w:rPr>
              <w:t>43</w:t>
            </w:r>
          </w:p>
        </w:tc>
        <w:tc>
          <w:tcPr>
            <w:tcW w:w="2500" w:type="dxa"/>
            <w:vAlign w:val="center"/>
          </w:tcPr>
          <w:p w14:paraId="6762D4EF" w14:textId="77777777" w:rsidR="00442782" w:rsidRDefault="00442782"/>
        </w:tc>
        <w:tc>
          <w:tcPr>
            <w:tcW w:w="2500" w:type="dxa"/>
            <w:vAlign w:val="center"/>
          </w:tcPr>
          <w:p w14:paraId="558FB7A7" w14:textId="77777777" w:rsidR="00442782" w:rsidRDefault="00335195">
            <w:r>
              <w:rPr>
                <w:rFonts w:ascii="Open Sans" w:hAnsi="Open Sans" w:cs="Open Sans"/>
                <w:sz w:val="14"/>
              </w:rPr>
              <w:t>Axel SCHÜTT</w:t>
            </w:r>
            <w:r>
              <w:rPr>
                <w:rFonts w:ascii="Open Sans" w:hAnsi="Open Sans" w:cs="Open Sans"/>
                <w:sz w:val="14"/>
              </w:rPr>
              <w:br/>
              <w:t>Klaus FINKE</w:t>
            </w:r>
          </w:p>
        </w:tc>
        <w:tc>
          <w:tcPr>
            <w:tcW w:w="518" w:type="dxa"/>
            <w:vAlign w:val="center"/>
          </w:tcPr>
          <w:p w14:paraId="058571EA" w14:textId="77777777" w:rsidR="00442782" w:rsidRDefault="00335195">
            <w:r>
              <w:rPr>
                <w:rFonts w:ascii="Open Sans" w:hAnsi="Open Sans" w:cs="Open Sans"/>
                <w:sz w:val="14"/>
              </w:rPr>
              <w:t>DEU</w:t>
            </w:r>
            <w:r>
              <w:rPr>
                <w:rFonts w:ascii="Open Sans" w:hAnsi="Open Sans" w:cs="Open Sans"/>
                <w:sz w:val="14"/>
              </w:rPr>
              <w:br/>
              <w:t>DEU</w:t>
            </w:r>
          </w:p>
        </w:tc>
        <w:tc>
          <w:tcPr>
            <w:tcW w:w="1650" w:type="dxa"/>
            <w:vAlign w:val="center"/>
          </w:tcPr>
          <w:p w14:paraId="6B6FD53A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Escort RS</w:t>
            </w:r>
          </w:p>
        </w:tc>
        <w:tc>
          <w:tcPr>
            <w:tcW w:w="1150" w:type="dxa"/>
            <w:vAlign w:val="center"/>
          </w:tcPr>
          <w:p w14:paraId="3C540D41" w14:textId="77777777" w:rsidR="00442782" w:rsidRDefault="00335195">
            <w:r>
              <w:rPr>
                <w:rFonts w:ascii="Open Sans" w:hAnsi="Open Sans" w:cs="Open Sans"/>
                <w:sz w:val="14"/>
              </w:rPr>
              <w:t>Rally9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vAlign w:val="center"/>
          </w:tcPr>
          <w:p w14:paraId="7F8D41C3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08:38</w:t>
            </w:r>
          </w:p>
        </w:tc>
      </w:tr>
      <w:tr w:rsidR="00442782" w14:paraId="65EDB99A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2CD14989" w14:textId="77777777" w:rsidR="00442782" w:rsidRDefault="00335195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3FEC5DD" w14:textId="77777777" w:rsidR="00442782" w:rsidRDefault="00335195">
            <w:r>
              <w:rPr>
                <w:rFonts w:ascii="Open Sans" w:hAnsi="Open Sans" w:cs="Open Sans"/>
                <w:sz w:val="14"/>
              </w:rPr>
              <w:t>46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FF998DD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56A0736" w14:textId="77777777" w:rsidR="00442782" w:rsidRDefault="00335195">
            <w:r>
              <w:rPr>
                <w:rFonts w:ascii="Open Sans" w:hAnsi="Open Sans" w:cs="Open Sans"/>
                <w:sz w:val="14"/>
              </w:rPr>
              <w:t>Mathias VALENTIN</w:t>
            </w:r>
            <w:r>
              <w:rPr>
                <w:rFonts w:ascii="Open Sans" w:hAnsi="Open Sans" w:cs="Open Sans"/>
                <w:sz w:val="14"/>
              </w:rPr>
              <w:br/>
              <w:t>Kasper ÆRØ DANIELSEN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FA393E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16E1DB2" w14:textId="77777777" w:rsidR="00442782" w:rsidRDefault="00335195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Maxi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38761D97" w14:textId="77777777" w:rsidR="00442782" w:rsidRDefault="00335195">
            <w:r>
              <w:rPr>
                <w:rFonts w:ascii="Open Sans" w:hAnsi="Open Sans" w:cs="Open Sans"/>
                <w:sz w:val="14"/>
              </w:rPr>
              <w:t>Rally4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5A0139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08:39</w:t>
            </w:r>
          </w:p>
        </w:tc>
      </w:tr>
      <w:tr w:rsidR="00442782" w14:paraId="6639EBAA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6BF6373D" w14:textId="77777777" w:rsidR="00442782" w:rsidRDefault="00335195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457" w:type="dxa"/>
            <w:vAlign w:val="center"/>
          </w:tcPr>
          <w:p w14:paraId="5FB20762" w14:textId="77777777" w:rsidR="00442782" w:rsidRDefault="00335195">
            <w:r>
              <w:rPr>
                <w:rFonts w:ascii="Open Sans" w:hAnsi="Open Sans" w:cs="Open Sans"/>
                <w:sz w:val="14"/>
              </w:rPr>
              <w:t>47</w:t>
            </w:r>
          </w:p>
        </w:tc>
        <w:tc>
          <w:tcPr>
            <w:tcW w:w="2500" w:type="dxa"/>
            <w:vAlign w:val="center"/>
          </w:tcPr>
          <w:p w14:paraId="4BD22DEA" w14:textId="77777777" w:rsidR="00442782" w:rsidRDefault="00442782"/>
        </w:tc>
        <w:tc>
          <w:tcPr>
            <w:tcW w:w="2500" w:type="dxa"/>
            <w:vAlign w:val="center"/>
          </w:tcPr>
          <w:p w14:paraId="593858C0" w14:textId="77777777" w:rsidR="00442782" w:rsidRDefault="00335195">
            <w:r>
              <w:rPr>
                <w:rFonts w:ascii="Open Sans" w:hAnsi="Open Sans" w:cs="Open Sans"/>
                <w:sz w:val="14"/>
              </w:rPr>
              <w:t>Michael HÅKONSSON</w:t>
            </w:r>
            <w:r>
              <w:rPr>
                <w:rFonts w:ascii="Open Sans" w:hAnsi="Open Sans" w:cs="Open Sans"/>
                <w:sz w:val="14"/>
              </w:rPr>
              <w:br/>
              <w:t>Per NILSSON</w:t>
            </w:r>
          </w:p>
        </w:tc>
        <w:tc>
          <w:tcPr>
            <w:tcW w:w="518" w:type="dxa"/>
            <w:vAlign w:val="center"/>
          </w:tcPr>
          <w:p w14:paraId="61B1A96C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77BD6EBF" w14:textId="77777777" w:rsidR="00442782" w:rsidRDefault="00335195">
            <w:r>
              <w:rPr>
                <w:rFonts w:ascii="Open Sans" w:hAnsi="Open Sans" w:cs="Open Sans"/>
                <w:sz w:val="14"/>
              </w:rPr>
              <w:t>Seat</w:t>
            </w:r>
            <w:r>
              <w:rPr>
                <w:rFonts w:ascii="Open Sans" w:hAnsi="Open Sans" w:cs="Open Sans"/>
                <w:sz w:val="14"/>
              </w:rPr>
              <w:br/>
              <w:t>Ibiza</w:t>
            </w:r>
          </w:p>
        </w:tc>
        <w:tc>
          <w:tcPr>
            <w:tcW w:w="1150" w:type="dxa"/>
            <w:vAlign w:val="center"/>
          </w:tcPr>
          <w:p w14:paraId="394E7F69" w14:textId="77777777" w:rsidR="00442782" w:rsidRDefault="00335195">
            <w:r>
              <w:rPr>
                <w:rFonts w:ascii="Open Sans" w:hAnsi="Open Sans" w:cs="Open Sans"/>
                <w:sz w:val="14"/>
              </w:rPr>
              <w:t>Rally4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vAlign w:val="center"/>
          </w:tcPr>
          <w:p w14:paraId="137AB9E3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08:40</w:t>
            </w:r>
          </w:p>
        </w:tc>
      </w:tr>
      <w:tr w:rsidR="00442782" w14:paraId="11670CCB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712CD6C" w14:textId="77777777" w:rsidR="00442782" w:rsidRDefault="00335195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75F7AF6" w14:textId="77777777" w:rsidR="00442782" w:rsidRDefault="00335195">
            <w:r>
              <w:rPr>
                <w:rFonts w:ascii="Open Sans" w:hAnsi="Open Sans" w:cs="Open Sans"/>
                <w:sz w:val="14"/>
              </w:rPr>
              <w:t>48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4FCD0DB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1E5692E" w14:textId="77777777" w:rsidR="00442782" w:rsidRDefault="00335195">
            <w:r>
              <w:rPr>
                <w:rFonts w:ascii="Open Sans" w:hAnsi="Open Sans" w:cs="Open Sans"/>
                <w:sz w:val="14"/>
              </w:rPr>
              <w:t>Søren BØGESKOV</w:t>
            </w:r>
            <w:r>
              <w:rPr>
                <w:rFonts w:ascii="Open Sans" w:hAnsi="Open Sans" w:cs="Open Sans"/>
                <w:sz w:val="14"/>
              </w:rPr>
              <w:br/>
              <w:t>Jens BRO FISKER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900DADB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0D8F8E6" w14:textId="77777777" w:rsidR="00442782" w:rsidRDefault="00335195">
            <w:r>
              <w:rPr>
                <w:rFonts w:ascii="Open Sans" w:hAnsi="Open Sans" w:cs="Open Sans"/>
                <w:sz w:val="14"/>
              </w:rPr>
              <w:t>Volvo</w:t>
            </w:r>
            <w:r>
              <w:rPr>
                <w:rFonts w:ascii="Open Sans" w:hAnsi="Open Sans" w:cs="Open Sans"/>
                <w:sz w:val="14"/>
              </w:rPr>
              <w:br/>
              <w:t>850 GLT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0ED1546B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FA03D9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08:41</w:t>
            </w:r>
          </w:p>
        </w:tc>
      </w:tr>
      <w:tr w:rsidR="00442782" w14:paraId="127F247C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396279CD" w14:textId="77777777" w:rsidR="00442782" w:rsidRDefault="00335195">
            <w:r>
              <w:rPr>
                <w:rFonts w:ascii="Open Sans" w:hAnsi="Open Sans" w:cs="Open Sans"/>
                <w:sz w:val="14"/>
              </w:rPr>
              <w:t>43</w:t>
            </w:r>
          </w:p>
        </w:tc>
        <w:tc>
          <w:tcPr>
            <w:tcW w:w="457" w:type="dxa"/>
            <w:vAlign w:val="center"/>
          </w:tcPr>
          <w:p w14:paraId="11E76DD7" w14:textId="77777777" w:rsidR="00442782" w:rsidRDefault="00335195">
            <w:r>
              <w:rPr>
                <w:rFonts w:ascii="Open Sans" w:hAnsi="Open Sans" w:cs="Open Sans"/>
                <w:sz w:val="14"/>
              </w:rPr>
              <w:t>49</w:t>
            </w:r>
          </w:p>
        </w:tc>
        <w:tc>
          <w:tcPr>
            <w:tcW w:w="2500" w:type="dxa"/>
            <w:vAlign w:val="center"/>
          </w:tcPr>
          <w:p w14:paraId="766D85B4" w14:textId="77777777" w:rsidR="00442782" w:rsidRDefault="00442782"/>
        </w:tc>
        <w:tc>
          <w:tcPr>
            <w:tcW w:w="2500" w:type="dxa"/>
            <w:vAlign w:val="center"/>
          </w:tcPr>
          <w:p w14:paraId="62AF37DC" w14:textId="77777777" w:rsidR="00442782" w:rsidRDefault="00335195">
            <w:r>
              <w:rPr>
                <w:rFonts w:ascii="Open Sans" w:hAnsi="Open Sans" w:cs="Open Sans"/>
                <w:sz w:val="14"/>
              </w:rPr>
              <w:t>Joas SEIDLER</w:t>
            </w:r>
            <w:r>
              <w:rPr>
                <w:rFonts w:ascii="Open Sans" w:hAnsi="Open Sans" w:cs="Open Sans"/>
                <w:sz w:val="14"/>
              </w:rPr>
              <w:br/>
              <w:t>Johnni BRAGENHOLT CHRISTENSEN</w:t>
            </w:r>
          </w:p>
        </w:tc>
        <w:tc>
          <w:tcPr>
            <w:tcW w:w="518" w:type="dxa"/>
            <w:vAlign w:val="center"/>
          </w:tcPr>
          <w:p w14:paraId="76FEDB4B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2A2FCD6D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 R2J</w:t>
            </w:r>
          </w:p>
        </w:tc>
        <w:tc>
          <w:tcPr>
            <w:tcW w:w="1150" w:type="dxa"/>
            <w:vAlign w:val="center"/>
          </w:tcPr>
          <w:p w14:paraId="06E887C6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 5</w:t>
            </w:r>
          </w:p>
        </w:tc>
        <w:tc>
          <w:tcPr>
            <w:tcW w:w="700" w:type="dxa"/>
            <w:vAlign w:val="center"/>
          </w:tcPr>
          <w:p w14:paraId="21AD5ABF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08:42</w:t>
            </w:r>
          </w:p>
        </w:tc>
      </w:tr>
      <w:tr w:rsidR="00442782" w14:paraId="4D98FD35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32A76D62" w14:textId="77777777" w:rsidR="00442782" w:rsidRDefault="00335195">
            <w:r>
              <w:rPr>
                <w:rFonts w:ascii="Open Sans" w:hAnsi="Open Sans" w:cs="Open Sans"/>
                <w:sz w:val="14"/>
              </w:rPr>
              <w:t>44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C1C1540" w14:textId="77777777" w:rsidR="00442782" w:rsidRDefault="00335195">
            <w:r>
              <w:rPr>
                <w:rFonts w:ascii="Open Sans" w:hAnsi="Open Sans" w:cs="Open Sans"/>
                <w:sz w:val="14"/>
              </w:rPr>
              <w:t>51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3C68317C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43F37D8" w14:textId="77777777" w:rsidR="00442782" w:rsidRDefault="00335195">
            <w:r>
              <w:rPr>
                <w:rFonts w:ascii="Open Sans" w:hAnsi="Open Sans" w:cs="Open Sans"/>
                <w:sz w:val="14"/>
              </w:rPr>
              <w:t>Kenneth KRARUP-HANSEN</w:t>
            </w:r>
            <w:r>
              <w:rPr>
                <w:rFonts w:ascii="Open Sans" w:hAnsi="Open Sans" w:cs="Open Sans"/>
                <w:sz w:val="14"/>
              </w:rPr>
              <w:br/>
              <w:t>Morten INGVORSEN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84E0C2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533D302" w14:textId="77777777" w:rsidR="00442782" w:rsidRDefault="00335195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C2R2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2032D416" w14:textId="77777777" w:rsidR="00442782" w:rsidRDefault="00335195">
            <w:r>
              <w:rPr>
                <w:rFonts w:ascii="Open Sans" w:hAnsi="Open Sans" w:cs="Open Sans"/>
                <w:sz w:val="14"/>
              </w:rPr>
              <w:t>Rally3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8FF1A18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08:43</w:t>
            </w:r>
          </w:p>
        </w:tc>
      </w:tr>
      <w:tr w:rsidR="00442782" w14:paraId="2E53C506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0136C914" w14:textId="77777777" w:rsidR="00442782" w:rsidRDefault="00335195">
            <w:r>
              <w:rPr>
                <w:rFonts w:ascii="Open Sans" w:hAnsi="Open Sans" w:cs="Open Sans"/>
                <w:sz w:val="14"/>
              </w:rPr>
              <w:t>45</w:t>
            </w:r>
          </w:p>
        </w:tc>
        <w:tc>
          <w:tcPr>
            <w:tcW w:w="457" w:type="dxa"/>
            <w:vAlign w:val="center"/>
          </w:tcPr>
          <w:p w14:paraId="2DCCAA2E" w14:textId="77777777" w:rsidR="00442782" w:rsidRDefault="00335195">
            <w:r>
              <w:rPr>
                <w:rFonts w:ascii="Open Sans" w:hAnsi="Open Sans" w:cs="Open Sans"/>
                <w:sz w:val="14"/>
              </w:rPr>
              <w:t>52</w:t>
            </w:r>
          </w:p>
        </w:tc>
        <w:tc>
          <w:tcPr>
            <w:tcW w:w="2500" w:type="dxa"/>
            <w:vAlign w:val="center"/>
          </w:tcPr>
          <w:p w14:paraId="1FA97D1B" w14:textId="77777777" w:rsidR="00442782" w:rsidRDefault="00442782"/>
        </w:tc>
        <w:tc>
          <w:tcPr>
            <w:tcW w:w="2500" w:type="dxa"/>
            <w:vAlign w:val="center"/>
          </w:tcPr>
          <w:p w14:paraId="44314458" w14:textId="77777777" w:rsidR="00442782" w:rsidRDefault="00335195">
            <w:r>
              <w:rPr>
                <w:rFonts w:ascii="Open Sans" w:hAnsi="Open Sans" w:cs="Open Sans"/>
                <w:sz w:val="14"/>
              </w:rPr>
              <w:t>Jesper BORGAA FISCHER</w:t>
            </w:r>
            <w:r>
              <w:rPr>
                <w:rFonts w:ascii="Open Sans" w:hAnsi="Open Sans" w:cs="Open Sans"/>
                <w:sz w:val="14"/>
              </w:rPr>
              <w:br/>
              <w:t>Jacob BEYER LARSEN</w:t>
            </w:r>
          </w:p>
        </w:tc>
        <w:tc>
          <w:tcPr>
            <w:tcW w:w="518" w:type="dxa"/>
            <w:vAlign w:val="center"/>
          </w:tcPr>
          <w:p w14:paraId="3117C9C3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78A3FB47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</w:t>
            </w:r>
          </w:p>
        </w:tc>
        <w:tc>
          <w:tcPr>
            <w:tcW w:w="1150" w:type="dxa"/>
            <w:vAlign w:val="center"/>
          </w:tcPr>
          <w:p w14:paraId="45EBD0E6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 5</w:t>
            </w:r>
          </w:p>
        </w:tc>
        <w:tc>
          <w:tcPr>
            <w:tcW w:w="700" w:type="dxa"/>
            <w:vAlign w:val="center"/>
          </w:tcPr>
          <w:p w14:paraId="02B9D602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08:44</w:t>
            </w:r>
          </w:p>
        </w:tc>
      </w:tr>
      <w:tr w:rsidR="00442782" w14:paraId="1E618CC4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EBA36CB" w14:textId="77777777" w:rsidR="00442782" w:rsidRDefault="00335195">
            <w:r>
              <w:rPr>
                <w:rFonts w:ascii="Open Sans" w:hAnsi="Open Sans" w:cs="Open Sans"/>
                <w:sz w:val="14"/>
              </w:rPr>
              <w:t>46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8D502C2" w14:textId="77777777" w:rsidR="00442782" w:rsidRDefault="00335195">
            <w:r>
              <w:rPr>
                <w:rFonts w:ascii="Open Sans" w:hAnsi="Open Sans" w:cs="Open Sans"/>
                <w:sz w:val="14"/>
              </w:rPr>
              <w:t>53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ED78D5E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E570E29" w14:textId="77777777" w:rsidR="00442782" w:rsidRDefault="00335195">
            <w:r>
              <w:rPr>
                <w:rFonts w:ascii="Open Sans" w:hAnsi="Open Sans" w:cs="Open Sans"/>
                <w:sz w:val="14"/>
              </w:rPr>
              <w:t>Per SØRENSEN</w:t>
            </w:r>
            <w:r>
              <w:rPr>
                <w:rFonts w:ascii="Open Sans" w:hAnsi="Open Sans" w:cs="Open Sans"/>
                <w:sz w:val="14"/>
              </w:rPr>
              <w:br/>
              <w:t>Birgitte LUNDBERG SØRENSEN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CC731E1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0D16FAA" w14:textId="77777777" w:rsidR="00442782" w:rsidRDefault="00335195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120i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6DB58806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830420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08:45</w:t>
            </w:r>
          </w:p>
        </w:tc>
      </w:tr>
      <w:tr w:rsidR="00442782" w14:paraId="0EA9B1F9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1F61F19A" w14:textId="77777777" w:rsidR="00442782" w:rsidRDefault="00335195">
            <w:r>
              <w:rPr>
                <w:rFonts w:ascii="Open Sans" w:hAnsi="Open Sans" w:cs="Open Sans"/>
                <w:sz w:val="14"/>
              </w:rPr>
              <w:t>47</w:t>
            </w:r>
          </w:p>
        </w:tc>
        <w:tc>
          <w:tcPr>
            <w:tcW w:w="457" w:type="dxa"/>
            <w:vAlign w:val="center"/>
          </w:tcPr>
          <w:p w14:paraId="0B7E75D8" w14:textId="77777777" w:rsidR="00442782" w:rsidRDefault="00335195">
            <w:r>
              <w:rPr>
                <w:rFonts w:ascii="Open Sans" w:hAnsi="Open Sans" w:cs="Open Sans"/>
                <w:sz w:val="14"/>
              </w:rPr>
              <w:t>54</w:t>
            </w:r>
          </w:p>
        </w:tc>
        <w:tc>
          <w:tcPr>
            <w:tcW w:w="2500" w:type="dxa"/>
            <w:vAlign w:val="center"/>
          </w:tcPr>
          <w:p w14:paraId="0D7B8B3B" w14:textId="77777777" w:rsidR="00442782" w:rsidRDefault="00442782"/>
        </w:tc>
        <w:tc>
          <w:tcPr>
            <w:tcW w:w="2500" w:type="dxa"/>
            <w:vAlign w:val="center"/>
          </w:tcPr>
          <w:p w14:paraId="57990CE8" w14:textId="77777777" w:rsidR="00442782" w:rsidRDefault="00335195">
            <w:r>
              <w:rPr>
                <w:rFonts w:ascii="Open Sans" w:hAnsi="Open Sans" w:cs="Open Sans"/>
                <w:sz w:val="14"/>
              </w:rPr>
              <w:t>Anders HARTWIG</w:t>
            </w:r>
            <w:r>
              <w:rPr>
                <w:rFonts w:ascii="Open Sans" w:hAnsi="Open Sans" w:cs="Open Sans"/>
                <w:sz w:val="14"/>
              </w:rPr>
              <w:br/>
              <w:t>Louise CHRISTIANSEN</w:t>
            </w:r>
          </w:p>
        </w:tc>
        <w:tc>
          <w:tcPr>
            <w:tcW w:w="518" w:type="dxa"/>
            <w:vAlign w:val="center"/>
          </w:tcPr>
          <w:p w14:paraId="2590FC25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4625E571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1150" w:type="dxa"/>
            <w:vAlign w:val="center"/>
          </w:tcPr>
          <w:p w14:paraId="36DFFD43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 5</w:t>
            </w:r>
          </w:p>
        </w:tc>
        <w:tc>
          <w:tcPr>
            <w:tcW w:w="700" w:type="dxa"/>
            <w:vAlign w:val="center"/>
          </w:tcPr>
          <w:p w14:paraId="4A03CBA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08:46</w:t>
            </w:r>
          </w:p>
        </w:tc>
      </w:tr>
      <w:tr w:rsidR="00442782" w14:paraId="79422894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1F1D562E" w14:textId="77777777" w:rsidR="00442782" w:rsidRDefault="00335195">
            <w:r>
              <w:rPr>
                <w:rFonts w:ascii="Open Sans" w:hAnsi="Open Sans" w:cs="Open Sans"/>
                <w:sz w:val="14"/>
              </w:rPr>
              <w:t>48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37FE972" w14:textId="77777777" w:rsidR="00442782" w:rsidRDefault="00335195">
            <w:r>
              <w:rPr>
                <w:rFonts w:ascii="Open Sans" w:hAnsi="Open Sans" w:cs="Open Sans"/>
                <w:sz w:val="14"/>
              </w:rPr>
              <w:t>55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D2B7FE0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8D57677" w14:textId="77777777" w:rsidR="00442782" w:rsidRDefault="00335195">
            <w:r>
              <w:rPr>
                <w:rFonts w:ascii="Open Sans" w:hAnsi="Open Sans" w:cs="Open Sans"/>
                <w:sz w:val="14"/>
              </w:rPr>
              <w:t>Michael LADEFOGED</w:t>
            </w:r>
            <w:r>
              <w:rPr>
                <w:rFonts w:ascii="Open Sans" w:hAnsi="Open Sans" w:cs="Open Sans"/>
                <w:sz w:val="14"/>
              </w:rPr>
              <w:br/>
              <w:t>Jakob TRUELSEN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202E6EA7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057B1B8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Fiesta ST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2F49AA66" w14:textId="77777777" w:rsidR="00442782" w:rsidRDefault="00335195">
            <w:r>
              <w:rPr>
                <w:rFonts w:ascii="Open Sans" w:hAnsi="Open Sans" w:cs="Open Sans"/>
                <w:sz w:val="14"/>
              </w:rPr>
              <w:t>Rally2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81ADAA1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08:47</w:t>
            </w:r>
          </w:p>
        </w:tc>
      </w:tr>
      <w:tr w:rsidR="00442782" w14:paraId="0282AA14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7A1BAAA7" w14:textId="77777777" w:rsidR="00442782" w:rsidRDefault="00335195">
            <w:r>
              <w:rPr>
                <w:rFonts w:ascii="Open Sans" w:hAnsi="Open Sans" w:cs="Open Sans"/>
                <w:sz w:val="14"/>
              </w:rPr>
              <w:t>49</w:t>
            </w:r>
          </w:p>
        </w:tc>
        <w:tc>
          <w:tcPr>
            <w:tcW w:w="457" w:type="dxa"/>
            <w:vAlign w:val="center"/>
          </w:tcPr>
          <w:p w14:paraId="126EB04C" w14:textId="77777777" w:rsidR="00442782" w:rsidRDefault="00335195">
            <w:r>
              <w:rPr>
                <w:rFonts w:ascii="Open Sans" w:hAnsi="Open Sans" w:cs="Open Sans"/>
                <w:sz w:val="14"/>
              </w:rPr>
              <w:t>56</w:t>
            </w:r>
          </w:p>
        </w:tc>
        <w:tc>
          <w:tcPr>
            <w:tcW w:w="2500" w:type="dxa"/>
            <w:vAlign w:val="center"/>
          </w:tcPr>
          <w:p w14:paraId="3B6E0F2E" w14:textId="77777777" w:rsidR="00442782" w:rsidRDefault="00442782"/>
        </w:tc>
        <w:tc>
          <w:tcPr>
            <w:tcW w:w="2500" w:type="dxa"/>
            <w:vAlign w:val="center"/>
          </w:tcPr>
          <w:p w14:paraId="08491AB3" w14:textId="77777777" w:rsidR="00442782" w:rsidRDefault="00335195">
            <w:r>
              <w:rPr>
                <w:rFonts w:ascii="Open Sans" w:hAnsi="Open Sans" w:cs="Open Sans"/>
                <w:sz w:val="14"/>
              </w:rPr>
              <w:t>Anders KIRKEBY HANSEN</w:t>
            </w:r>
            <w:r>
              <w:rPr>
                <w:rFonts w:ascii="Open Sans" w:hAnsi="Open Sans" w:cs="Open Sans"/>
                <w:sz w:val="14"/>
              </w:rPr>
              <w:br/>
              <w:t>Nicolai AAMANN</w:t>
            </w:r>
          </w:p>
        </w:tc>
        <w:tc>
          <w:tcPr>
            <w:tcW w:w="518" w:type="dxa"/>
            <w:vAlign w:val="center"/>
          </w:tcPr>
          <w:p w14:paraId="77920756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383064EE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1150" w:type="dxa"/>
            <w:vAlign w:val="center"/>
          </w:tcPr>
          <w:p w14:paraId="339CCD83" w14:textId="77777777" w:rsidR="00442782" w:rsidRDefault="00335195">
            <w:r>
              <w:rPr>
                <w:rFonts w:ascii="Open Sans" w:hAnsi="Open Sans" w:cs="Open Sans"/>
                <w:sz w:val="14"/>
              </w:rPr>
              <w:t>Rally1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vAlign w:val="center"/>
          </w:tcPr>
          <w:p w14:paraId="2184E645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08:48</w:t>
            </w:r>
          </w:p>
        </w:tc>
      </w:tr>
      <w:tr w:rsidR="00442782" w14:paraId="19069162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69C37FE7" w14:textId="77777777" w:rsidR="00442782" w:rsidRDefault="00335195">
            <w:r>
              <w:rPr>
                <w:rFonts w:ascii="Open Sans" w:hAnsi="Open Sans" w:cs="Open Sans"/>
                <w:sz w:val="14"/>
              </w:rPr>
              <w:t>50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C0EBB6E" w14:textId="77777777" w:rsidR="00442782" w:rsidRDefault="00335195">
            <w:r>
              <w:rPr>
                <w:rFonts w:ascii="Open Sans" w:hAnsi="Open Sans" w:cs="Open Sans"/>
                <w:sz w:val="14"/>
              </w:rPr>
              <w:t>57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C3934C4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29AA19D2" w14:textId="77777777" w:rsidR="00442782" w:rsidRPr="00C21EDE" w:rsidRDefault="00335195">
            <w:pPr>
              <w:rPr>
                <w:lang w:val="en-US"/>
              </w:rPr>
            </w:pPr>
            <w:r w:rsidRPr="00C21EDE">
              <w:rPr>
                <w:rFonts w:ascii="Open Sans" w:hAnsi="Open Sans" w:cs="Open Sans"/>
                <w:sz w:val="14"/>
                <w:lang w:val="en-US"/>
              </w:rPr>
              <w:t>Christian Andre FALCK CHRISTENSEN</w:t>
            </w:r>
            <w:r w:rsidRPr="00C21EDE">
              <w:rPr>
                <w:rFonts w:ascii="Open Sans" w:hAnsi="Open Sans" w:cs="Open Sans"/>
                <w:sz w:val="14"/>
                <w:lang w:val="en-US"/>
              </w:rPr>
              <w:br/>
              <w:t>Niels BJERRE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DAD663A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037B037" w14:textId="77777777" w:rsidR="00442782" w:rsidRDefault="00335195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106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736FEC3E" w14:textId="77777777" w:rsidR="00442782" w:rsidRDefault="00335195">
            <w:r>
              <w:rPr>
                <w:rFonts w:ascii="Open Sans" w:hAnsi="Open Sans" w:cs="Open Sans"/>
                <w:sz w:val="14"/>
              </w:rPr>
              <w:t>Rally1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7C7048E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08:49</w:t>
            </w:r>
          </w:p>
        </w:tc>
      </w:tr>
      <w:tr w:rsidR="00442782" w14:paraId="0125A0F9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2C040F41" w14:textId="77777777" w:rsidR="00442782" w:rsidRDefault="00335195">
            <w:r>
              <w:rPr>
                <w:rFonts w:ascii="Open Sans" w:hAnsi="Open Sans" w:cs="Open Sans"/>
                <w:sz w:val="14"/>
              </w:rPr>
              <w:t>51</w:t>
            </w:r>
          </w:p>
        </w:tc>
        <w:tc>
          <w:tcPr>
            <w:tcW w:w="457" w:type="dxa"/>
            <w:vAlign w:val="center"/>
          </w:tcPr>
          <w:p w14:paraId="32CA025C" w14:textId="77777777" w:rsidR="00442782" w:rsidRDefault="00335195">
            <w:r>
              <w:rPr>
                <w:rFonts w:ascii="Open Sans" w:hAnsi="Open Sans" w:cs="Open Sans"/>
                <w:sz w:val="14"/>
              </w:rPr>
              <w:t>59</w:t>
            </w:r>
          </w:p>
        </w:tc>
        <w:tc>
          <w:tcPr>
            <w:tcW w:w="2500" w:type="dxa"/>
            <w:vAlign w:val="center"/>
          </w:tcPr>
          <w:p w14:paraId="0AC963C9" w14:textId="77777777" w:rsidR="00442782" w:rsidRDefault="00442782"/>
        </w:tc>
        <w:tc>
          <w:tcPr>
            <w:tcW w:w="2500" w:type="dxa"/>
            <w:vAlign w:val="center"/>
          </w:tcPr>
          <w:p w14:paraId="6B05B9C2" w14:textId="77777777" w:rsidR="00442782" w:rsidRPr="00C21EDE" w:rsidRDefault="00335195">
            <w:pPr>
              <w:rPr>
                <w:lang w:val="en-US"/>
              </w:rPr>
            </w:pPr>
            <w:r w:rsidRPr="00C21EDE">
              <w:rPr>
                <w:rFonts w:ascii="Open Sans" w:hAnsi="Open Sans" w:cs="Open Sans"/>
                <w:sz w:val="14"/>
                <w:lang w:val="en-US"/>
              </w:rPr>
              <w:t>Patrick BRILL CLASUEN</w:t>
            </w:r>
            <w:r w:rsidRPr="00C21EDE">
              <w:rPr>
                <w:rFonts w:ascii="Open Sans" w:hAnsi="Open Sans" w:cs="Open Sans"/>
                <w:sz w:val="14"/>
                <w:lang w:val="en-US"/>
              </w:rPr>
              <w:br/>
              <w:t>Harald SØNDERGAARD</w:t>
            </w:r>
          </w:p>
        </w:tc>
        <w:tc>
          <w:tcPr>
            <w:tcW w:w="518" w:type="dxa"/>
            <w:vAlign w:val="center"/>
          </w:tcPr>
          <w:p w14:paraId="55B439F7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7E20A78C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1150" w:type="dxa"/>
            <w:vAlign w:val="center"/>
          </w:tcPr>
          <w:p w14:paraId="45C89880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 5</w:t>
            </w:r>
          </w:p>
        </w:tc>
        <w:tc>
          <w:tcPr>
            <w:tcW w:w="700" w:type="dxa"/>
            <w:vAlign w:val="center"/>
          </w:tcPr>
          <w:p w14:paraId="3B8F3D0B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08:50</w:t>
            </w:r>
          </w:p>
        </w:tc>
      </w:tr>
      <w:tr w:rsidR="00442782" w14:paraId="25D69352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1B9D18FF" w14:textId="77777777" w:rsidR="00442782" w:rsidRDefault="00335195">
            <w:r>
              <w:rPr>
                <w:rFonts w:ascii="Open Sans" w:hAnsi="Open Sans" w:cs="Open Sans"/>
                <w:sz w:val="14"/>
              </w:rPr>
              <w:t>52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4D4AC60" w14:textId="77777777" w:rsidR="00442782" w:rsidRDefault="00335195">
            <w:r>
              <w:rPr>
                <w:rFonts w:ascii="Open Sans" w:hAnsi="Open Sans" w:cs="Open Sans"/>
                <w:sz w:val="14"/>
              </w:rPr>
              <w:t>60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DE5DDFE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68225EE" w14:textId="77777777" w:rsidR="00442782" w:rsidRDefault="00335195">
            <w:r>
              <w:rPr>
                <w:rFonts w:ascii="Open Sans" w:hAnsi="Open Sans" w:cs="Open Sans"/>
                <w:sz w:val="14"/>
              </w:rPr>
              <w:t>Lasse KARLSHØJ</w:t>
            </w:r>
            <w:r>
              <w:rPr>
                <w:rFonts w:ascii="Open Sans" w:hAnsi="Open Sans" w:cs="Open Sans"/>
                <w:sz w:val="14"/>
              </w:rPr>
              <w:br/>
              <w:t>Isabell KVICK JØRGENSEN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9F5C7F9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5054AE4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3716BF7B" w14:textId="77777777" w:rsidR="00442782" w:rsidRDefault="00335195">
            <w:r>
              <w:rPr>
                <w:rFonts w:ascii="Open Sans" w:hAnsi="Open Sans" w:cs="Open Sans"/>
                <w:sz w:val="14"/>
              </w:rPr>
              <w:t>RC5 / 2WD</w:t>
            </w:r>
            <w:r>
              <w:rPr>
                <w:rFonts w:ascii="Open Sans" w:hAnsi="Open Sans" w:cs="Open Sans"/>
                <w:sz w:val="14"/>
              </w:rPr>
              <w:br/>
              <w:t>Rally 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EBCA36D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08:51</w:t>
            </w:r>
          </w:p>
        </w:tc>
      </w:tr>
      <w:tr w:rsidR="00442782" w14:paraId="7FDC58A2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33DE7B0B" w14:textId="77777777" w:rsidR="00442782" w:rsidRDefault="00335195">
            <w:r>
              <w:rPr>
                <w:rFonts w:ascii="Open Sans" w:hAnsi="Open Sans" w:cs="Open Sans"/>
                <w:sz w:val="14"/>
              </w:rPr>
              <w:t>53</w:t>
            </w:r>
          </w:p>
        </w:tc>
        <w:tc>
          <w:tcPr>
            <w:tcW w:w="457" w:type="dxa"/>
            <w:vAlign w:val="center"/>
          </w:tcPr>
          <w:p w14:paraId="79232F0F" w14:textId="77777777" w:rsidR="00442782" w:rsidRDefault="00335195">
            <w:r>
              <w:rPr>
                <w:rFonts w:ascii="Open Sans" w:hAnsi="Open Sans" w:cs="Open Sans"/>
                <w:sz w:val="14"/>
              </w:rPr>
              <w:t>61</w:t>
            </w:r>
          </w:p>
        </w:tc>
        <w:tc>
          <w:tcPr>
            <w:tcW w:w="2500" w:type="dxa"/>
            <w:vAlign w:val="center"/>
          </w:tcPr>
          <w:p w14:paraId="55D13906" w14:textId="77777777" w:rsidR="00442782" w:rsidRDefault="00442782"/>
        </w:tc>
        <w:tc>
          <w:tcPr>
            <w:tcW w:w="2500" w:type="dxa"/>
            <w:vAlign w:val="center"/>
          </w:tcPr>
          <w:p w14:paraId="56858EA5" w14:textId="77777777" w:rsidR="00442782" w:rsidRDefault="00335195">
            <w:r>
              <w:rPr>
                <w:rFonts w:ascii="Open Sans" w:hAnsi="Open Sans" w:cs="Open Sans"/>
                <w:sz w:val="14"/>
              </w:rPr>
              <w:t>Poul JUEL JENSEN</w:t>
            </w:r>
            <w:r>
              <w:rPr>
                <w:rFonts w:ascii="Open Sans" w:hAnsi="Open Sans" w:cs="Open Sans"/>
                <w:sz w:val="14"/>
              </w:rPr>
              <w:br/>
              <w:t>Ricky BRISTOL</w:t>
            </w:r>
          </w:p>
        </w:tc>
        <w:tc>
          <w:tcPr>
            <w:tcW w:w="518" w:type="dxa"/>
            <w:vAlign w:val="center"/>
          </w:tcPr>
          <w:p w14:paraId="5CBE2642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05CE9569" w14:textId="77777777" w:rsidR="00442782" w:rsidRDefault="00335195">
            <w:r>
              <w:rPr>
                <w:rFonts w:ascii="Open Sans" w:hAnsi="Open Sans" w:cs="Open Sans"/>
                <w:sz w:val="14"/>
              </w:rPr>
              <w:t>Mini</w:t>
            </w:r>
            <w:r>
              <w:rPr>
                <w:rFonts w:ascii="Open Sans" w:hAnsi="Open Sans" w:cs="Open Sans"/>
                <w:sz w:val="14"/>
              </w:rPr>
              <w:br/>
              <w:t>Cooper S</w:t>
            </w:r>
          </w:p>
        </w:tc>
        <w:tc>
          <w:tcPr>
            <w:tcW w:w="1150" w:type="dxa"/>
            <w:vAlign w:val="center"/>
          </w:tcPr>
          <w:p w14:paraId="6146920B" w14:textId="77777777" w:rsidR="00442782" w:rsidRDefault="00335195">
            <w:r>
              <w:rPr>
                <w:rFonts w:ascii="Open Sans" w:hAnsi="Open Sans" w:cs="Open Sans"/>
                <w:sz w:val="14"/>
              </w:rPr>
              <w:t>Rally8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vAlign w:val="center"/>
          </w:tcPr>
          <w:p w14:paraId="6B5D92F9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08:52</w:t>
            </w:r>
          </w:p>
        </w:tc>
      </w:tr>
      <w:tr w:rsidR="00442782" w14:paraId="68B58E2D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43413A8F" w14:textId="77777777" w:rsidR="00442782" w:rsidRDefault="00335195">
            <w:r>
              <w:rPr>
                <w:rFonts w:ascii="Open Sans" w:hAnsi="Open Sans" w:cs="Open Sans"/>
                <w:sz w:val="14"/>
              </w:rPr>
              <w:t>54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8705598" w14:textId="77777777" w:rsidR="00442782" w:rsidRDefault="00335195">
            <w:r>
              <w:rPr>
                <w:rFonts w:ascii="Open Sans" w:hAnsi="Open Sans" w:cs="Open Sans"/>
                <w:sz w:val="14"/>
              </w:rPr>
              <w:t>62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4890734C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68A40499" w14:textId="77777777" w:rsidR="00442782" w:rsidRDefault="00335195">
            <w:r>
              <w:rPr>
                <w:rFonts w:ascii="Open Sans" w:hAnsi="Open Sans" w:cs="Open Sans"/>
                <w:sz w:val="14"/>
              </w:rPr>
              <w:t>Henrik KRISTENSEN</w:t>
            </w:r>
            <w:r>
              <w:rPr>
                <w:rFonts w:ascii="Open Sans" w:hAnsi="Open Sans" w:cs="Open Sans"/>
                <w:sz w:val="14"/>
              </w:rPr>
              <w:br/>
              <w:t>Jane RYTTER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7514130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33EC5F4" w14:textId="77777777" w:rsidR="00442782" w:rsidRDefault="00335195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1A3CCA54" w14:textId="77777777" w:rsidR="00442782" w:rsidRDefault="00335195">
            <w:r>
              <w:rPr>
                <w:rFonts w:ascii="Open Sans" w:hAnsi="Open Sans" w:cs="Open Sans"/>
                <w:sz w:val="14"/>
              </w:rPr>
              <w:t>Rally1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92AC432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08:53</w:t>
            </w:r>
          </w:p>
        </w:tc>
      </w:tr>
      <w:tr w:rsidR="00442782" w14:paraId="4FAABC39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181C304A" w14:textId="77777777" w:rsidR="00442782" w:rsidRDefault="00335195">
            <w:r>
              <w:rPr>
                <w:rFonts w:ascii="Open Sans" w:hAnsi="Open Sans" w:cs="Open Sans"/>
                <w:sz w:val="14"/>
              </w:rPr>
              <w:t>55</w:t>
            </w:r>
          </w:p>
        </w:tc>
        <w:tc>
          <w:tcPr>
            <w:tcW w:w="457" w:type="dxa"/>
            <w:vAlign w:val="center"/>
          </w:tcPr>
          <w:p w14:paraId="0C75357E" w14:textId="77777777" w:rsidR="00442782" w:rsidRDefault="00335195">
            <w:r>
              <w:rPr>
                <w:rFonts w:ascii="Open Sans" w:hAnsi="Open Sans" w:cs="Open Sans"/>
                <w:sz w:val="14"/>
              </w:rPr>
              <w:t>63</w:t>
            </w:r>
          </w:p>
        </w:tc>
        <w:tc>
          <w:tcPr>
            <w:tcW w:w="2500" w:type="dxa"/>
            <w:vAlign w:val="center"/>
          </w:tcPr>
          <w:p w14:paraId="0791D581" w14:textId="77777777" w:rsidR="00442782" w:rsidRDefault="00442782"/>
        </w:tc>
        <w:tc>
          <w:tcPr>
            <w:tcW w:w="2500" w:type="dxa"/>
            <w:vAlign w:val="center"/>
          </w:tcPr>
          <w:p w14:paraId="00B86838" w14:textId="77777777" w:rsidR="00442782" w:rsidRDefault="00335195">
            <w:r>
              <w:rPr>
                <w:rFonts w:ascii="Open Sans" w:hAnsi="Open Sans" w:cs="Open Sans"/>
                <w:sz w:val="14"/>
              </w:rPr>
              <w:t>Jacob EGHOLM</w:t>
            </w:r>
            <w:r>
              <w:rPr>
                <w:rFonts w:ascii="Open Sans" w:hAnsi="Open Sans" w:cs="Open Sans"/>
                <w:sz w:val="14"/>
              </w:rPr>
              <w:br/>
              <w:t>Anders FREDERIKSEN</w:t>
            </w:r>
          </w:p>
        </w:tc>
        <w:tc>
          <w:tcPr>
            <w:tcW w:w="518" w:type="dxa"/>
            <w:vAlign w:val="center"/>
          </w:tcPr>
          <w:p w14:paraId="3D82E238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612D48D2" w14:textId="77777777" w:rsidR="00442782" w:rsidRDefault="00335195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</w:t>
            </w:r>
          </w:p>
        </w:tc>
        <w:tc>
          <w:tcPr>
            <w:tcW w:w="1150" w:type="dxa"/>
            <w:vAlign w:val="center"/>
          </w:tcPr>
          <w:p w14:paraId="214F9AB9" w14:textId="77777777" w:rsidR="00442782" w:rsidRDefault="00335195">
            <w:r>
              <w:rPr>
                <w:rFonts w:ascii="Open Sans" w:hAnsi="Open Sans" w:cs="Open Sans"/>
                <w:sz w:val="14"/>
              </w:rPr>
              <w:t>Rally1 Nat</w:t>
            </w:r>
            <w:r>
              <w:rPr>
                <w:rFonts w:ascii="Open Sans" w:hAnsi="Open Sans" w:cs="Open Sans"/>
                <w:sz w:val="14"/>
              </w:rPr>
              <w:br/>
              <w:t>E</w:t>
            </w:r>
          </w:p>
        </w:tc>
        <w:tc>
          <w:tcPr>
            <w:tcW w:w="700" w:type="dxa"/>
            <w:vAlign w:val="center"/>
          </w:tcPr>
          <w:p w14:paraId="05EF7D68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08:54</w:t>
            </w:r>
          </w:p>
        </w:tc>
      </w:tr>
      <w:tr w:rsidR="00442782" w14:paraId="6C94B09E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6403AE72" w14:textId="77777777" w:rsidR="00442782" w:rsidRDefault="00335195">
            <w:r>
              <w:rPr>
                <w:rFonts w:ascii="Open Sans" w:hAnsi="Open Sans" w:cs="Open Sans"/>
                <w:sz w:val="14"/>
              </w:rPr>
              <w:t>56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C484026" w14:textId="77777777" w:rsidR="00442782" w:rsidRDefault="00335195">
            <w:r>
              <w:rPr>
                <w:rFonts w:ascii="Open Sans" w:hAnsi="Open Sans" w:cs="Open Sans"/>
                <w:sz w:val="14"/>
              </w:rPr>
              <w:t>64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7AD1F1DB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633848BB" w14:textId="77777777" w:rsidR="00442782" w:rsidRPr="00C21EDE" w:rsidRDefault="00335195">
            <w:pPr>
              <w:rPr>
                <w:lang w:val="en-US"/>
              </w:rPr>
            </w:pPr>
            <w:r w:rsidRPr="00C21EDE">
              <w:rPr>
                <w:rFonts w:ascii="Open Sans" w:hAnsi="Open Sans" w:cs="Open Sans"/>
                <w:sz w:val="14"/>
                <w:lang w:val="en-US"/>
              </w:rPr>
              <w:t>Kenneth SAUST</w:t>
            </w:r>
            <w:r w:rsidRPr="00C21EDE">
              <w:rPr>
                <w:rFonts w:ascii="Open Sans" w:hAnsi="Open Sans" w:cs="Open Sans"/>
                <w:sz w:val="14"/>
                <w:lang w:val="en-US"/>
              </w:rPr>
              <w:br/>
              <w:t>Daniel SAUST THUESEN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14B169D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8AF2EFF" w14:textId="77777777" w:rsidR="00442782" w:rsidRDefault="00335195">
            <w:r>
              <w:rPr>
                <w:rFonts w:ascii="Open Sans" w:hAnsi="Open Sans" w:cs="Open Sans"/>
                <w:sz w:val="14"/>
              </w:rPr>
              <w:t>Toyota</w:t>
            </w:r>
            <w:r>
              <w:rPr>
                <w:rFonts w:ascii="Open Sans" w:hAnsi="Open Sans" w:cs="Open Sans"/>
                <w:sz w:val="14"/>
              </w:rPr>
              <w:br/>
              <w:t>Corolla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33AABBB0" w14:textId="77777777" w:rsidR="00442782" w:rsidRDefault="00335195">
            <w:r>
              <w:rPr>
                <w:rFonts w:ascii="Open Sans" w:hAnsi="Open Sans" w:cs="Open Sans"/>
                <w:sz w:val="14"/>
              </w:rPr>
              <w:t>Rally8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7EF2614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08:55</w:t>
            </w:r>
          </w:p>
        </w:tc>
      </w:tr>
      <w:tr w:rsidR="00442782" w14:paraId="7EB85BEB" w14:textId="77777777" w:rsidTr="00C21EDE">
        <w:trPr>
          <w:trHeight w:val="278"/>
          <w:jc w:val="center"/>
        </w:trPr>
        <w:tc>
          <w:tcPr>
            <w:tcW w:w="520" w:type="dxa"/>
            <w:vAlign w:val="center"/>
          </w:tcPr>
          <w:p w14:paraId="1F48980F" w14:textId="77777777" w:rsidR="00442782" w:rsidRDefault="00335195">
            <w:r>
              <w:rPr>
                <w:rFonts w:ascii="Open Sans" w:hAnsi="Open Sans" w:cs="Open Sans"/>
                <w:sz w:val="14"/>
              </w:rPr>
              <w:lastRenderedPageBreak/>
              <w:t>57</w:t>
            </w:r>
          </w:p>
        </w:tc>
        <w:tc>
          <w:tcPr>
            <w:tcW w:w="457" w:type="dxa"/>
            <w:vAlign w:val="center"/>
          </w:tcPr>
          <w:p w14:paraId="3EFE3843" w14:textId="77777777" w:rsidR="00442782" w:rsidRDefault="00335195">
            <w:r>
              <w:rPr>
                <w:rFonts w:ascii="Open Sans" w:hAnsi="Open Sans" w:cs="Open Sans"/>
                <w:sz w:val="14"/>
              </w:rPr>
              <w:t>65</w:t>
            </w:r>
          </w:p>
        </w:tc>
        <w:tc>
          <w:tcPr>
            <w:tcW w:w="2500" w:type="dxa"/>
            <w:vAlign w:val="center"/>
          </w:tcPr>
          <w:p w14:paraId="39C140C0" w14:textId="77777777" w:rsidR="00442782" w:rsidRDefault="00442782"/>
        </w:tc>
        <w:tc>
          <w:tcPr>
            <w:tcW w:w="2500" w:type="dxa"/>
            <w:vAlign w:val="center"/>
          </w:tcPr>
          <w:p w14:paraId="45DDDA7E" w14:textId="77777777" w:rsidR="00442782" w:rsidRDefault="00335195">
            <w:r>
              <w:rPr>
                <w:rFonts w:ascii="Open Sans" w:hAnsi="Open Sans" w:cs="Open Sans"/>
                <w:sz w:val="14"/>
              </w:rPr>
              <w:t>Ronnie JENSEN</w:t>
            </w:r>
            <w:r>
              <w:rPr>
                <w:rFonts w:ascii="Open Sans" w:hAnsi="Open Sans" w:cs="Open Sans"/>
                <w:sz w:val="14"/>
              </w:rPr>
              <w:br/>
              <w:t>Kenneth HANSEN</w:t>
            </w:r>
          </w:p>
        </w:tc>
        <w:tc>
          <w:tcPr>
            <w:tcW w:w="518" w:type="dxa"/>
            <w:vAlign w:val="center"/>
          </w:tcPr>
          <w:p w14:paraId="6B13FE52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vAlign w:val="center"/>
          </w:tcPr>
          <w:p w14:paraId="791074DD" w14:textId="77777777" w:rsidR="00442782" w:rsidRDefault="00335195">
            <w:r>
              <w:rPr>
                <w:rFonts w:ascii="Open Sans" w:hAnsi="Open Sans" w:cs="Open Sans"/>
                <w:sz w:val="14"/>
              </w:rPr>
              <w:t>Toyota</w:t>
            </w:r>
            <w:r>
              <w:rPr>
                <w:rFonts w:ascii="Open Sans" w:hAnsi="Open Sans" w:cs="Open Sans"/>
                <w:sz w:val="14"/>
              </w:rPr>
              <w:br/>
              <w:t>Corolla GT</w:t>
            </w:r>
          </w:p>
        </w:tc>
        <w:tc>
          <w:tcPr>
            <w:tcW w:w="1150" w:type="dxa"/>
            <w:vAlign w:val="center"/>
          </w:tcPr>
          <w:p w14:paraId="076043D7" w14:textId="77777777" w:rsidR="00442782" w:rsidRDefault="00335195">
            <w:r>
              <w:rPr>
                <w:rFonts w:ascii="Open Sans" w:hAnsi="Open Sans" w:cs="Open Sans"/>
                <w:sz w:val="14"/>
              </w:rPr>
              <w:t>Rally8 Nat</w:t>
            </w:r>
            <w:r>
              <w:rPr>
                <w:rFonts w:ascii="Open Sans" w:hAnsi="Open Sans" w:cs="Open Sans"/>
                <w:sz w:val="14"/>
              </w:rPr>
              <w:br/>
              <w:t>Historic</w:t>
            </w:r>
          </w:p>
        </w:tc>
        <w:tc>
          <w:tcPr>
            <w:tcW w:w="700" w:type="dxa"/>
            <w:vAlign w:val="center"/>
          </w:tcPr>
          <w:p w14:paraId="131744D5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08:56</w:t>
            </w:r>
          </w:p>
        </w:tc>
      </w:tr>
      <w:tr w:rsidR="00442782" w14:paraId="068F6057" w14:textId="77777777" w:rsidTr="00C21EDE">
        <w:trPr>
          <w:trHeight w:val="278"/>
          <w:jc w:val="center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01AB3D96" w14:textId="77777777" w:rsidR="00442782" w:rsidRDefault="00335195">
            <w:r>
              <w:rPr>
                <w:rFonts w:ascii="Open Sans" w:hAnsi="Open Sans" w:cs="Open Sans"/>
                <w:sz w:val="14"/>
              </w:rPr>
              <w:t>58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16656AC" w14:textId="77777777" w:rsidR="00442782" w:rsidRDefault="00335195">
            <w:r>
              <w:rPr>
                <w:rFonts w:ascii="Open Sans" w:hAnsi="Open Sans" w:cs="Open Sans"/>
                <w:sz w:val="14"/>
              </w:rPr>
              <w:t>66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6E17BA48" w14:textId="77777777" w:rsidR="00442782" w:rsidRDefault="00442782"/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1F525D09" w14:textId="77777777" w:rsidR="00442782" w:rsidRDefault="00335195">
            <w:r>
              <w:rPr>
                <w:rFonts w:ascii="Open Sans" w:hAnsi="Open Sans" w:cs="Open Sans"/>
                <w:sz w:val="14"/>
              </w:rPr>
              <w:t>Michael GØTTRUP</w:t>
            </w:r>
            <w:r>
              <w:rPr>
                <w:rFonts w:ascii="Open Sans" w:hAnsi="Open Sans" w:cs="Open Sans"/>
                <w:sz w:val="14"/>
              </w:rPr>
              <w:br/>
              <w:t>Mikael KASTBJERG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35C7E5EE" w14:textId="77777777" w:rsidR="00442782" w:rsidRDefault="00335195"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50CCB620" w14:textId="77777777" w:rsidR="00442782" w:rsidRDefault="00335195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 VTS</w:t>
            </w:r>
          </w:p>
        </w:tc>
        <w:tc>
          <w:tcPr>
            <w:tcW w:w="1150" w:type="dxa"/>
            <w:shd w:val="clear" w:color="auto" w:fill="D9D9D9" w:themeFill="background1" w:themeFillShade="D9"/>
            <w:vAlign w:val="center"/>
          </w:tcPr>
          <w:p w14:paraId="5873BB39" w14:textId="77777777" w:rsidR="00442782" w:rsidRDefault="00335195">
            <w:r>
              <w:rPr>
                <w:rFonts w:ascii="Open Sans" w:hAnsi="Open Sans" w:cs="Open Sans"/>
                <w:sz w:val="14"/>
              </w:rPr>
              <w:t>Rally3 Nat</w:t>
            </w:r>
            <w:r>
              <w:rPr>
                <w:rFonts w:ascii="Open Sans" w:hAnsi="Open Sans" w:cs="Open Sans"/>
                <w:sz w:val="14"/>
              </w:rPr>
              <w:br/>
              <w:t>DK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AE24C20" w14:textId="77777777" w:rsidR="00442782" w:rsidRDefault="00335195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08:57</w:t>
            </w:r>
          </w:p>
        </w:tc>
      </w:tr>
    </w:tbl>
    <w:p w14:paraId="456F8EB2" w14:textId="77777777" w:rsidR="00335195" w:rsidRDefault="00335195"/>
    <w:sectPr w:rsidR="003351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43" w:bottom="1134" w:left="851" w:header="284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97DB" w14:textId="77777777" w:rsidR="00335195" w:rsidRDefault="00335195">
      <w:pPr>
        <w:spacing w:after="0" w:line="240" w:lineRule="auto"/>
      </w:pPr>
      <w:r>
        <w:separator/>
      </w:r>
    </w:p>
  </w:endnote>
  <w:endnote w:type="continuationSeparator" w:id="0">
    <w:p w14:paraId="2C4C20D7" w14:textId="77777777" w:rsidR="00335195" w:rsidRDefault="0033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727A" w14:textId="77777777" w:rsidR="00C21EDE" w:rsidRDefault="00C21ED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62B8" w14:textId="77777777" w:rsidR="007E6507" w:rsidRDefault="009C32A3">
    <w:pPr>
      <w:pStyle w:val="Sidefod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73362121" w14:textId="77777777" w:rsidR="007E6507" w:rsidRDefault="0033519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922C" w14:textId="77777777" w:rsidR="00C21EDE" w:rsidRDefault="00C21ED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A40AB" w14:textId="77777777" w:rsidR="00335195" w:rsidRDefault="003351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23F066" w14:textId="77777777" w:rsidR="00335195" w:rsidRDefault="0033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2714" w14:textId="77777777" w:rsidR="00C21EDE" w:rsidRDefault="00C21ED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24A7" w14:textId="77777777" w:rsidR="00640494" w:rsidRDefault="00BE1ABD">
    <w:pPr>
      <w:pStyle w:val="Sidehoved"/>
      <w:jc w:val="both"/>
    </w:pPr>
    <w:r>
      <w:t xml:space="preserve">                             </w:t>
    </w:r>
  </w:p>
  <w:p w14:paraId="2A7AE646" w14:textId="77777777" w:rsidR="007E6507" w:rsidRDefault="00B4441F" w:rsidP="00F97402">
    <w:pPr>
      <w:pStyle w:val="Sidehoved"/>
      <w:jc w:val="center"/>
    </w:pPr>
    <w:r>
      <w:rPr>
        <w:b/>
        <w:bCs/>
        <w:noProof/>
      </w:rPr>
      <w:drawing>
        <wp:inline distT="0" distB="0" distL="0" distR="0" wp14:anchorId="0DEE8C8B" wp14:editId="13926F97">
          <wp:extent cx="2044800" cy="1260000"/>
          <wp:effectExtent l="0" t="0" r="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8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16307">
      <w:rPr>
        <w:noProof/>
      </w:rPr>
      <w:drawing>
        <wp:inline distT="0" distB="0" distL="0" distR="0" wp14:anchorId="73CFA515" wp14:editId="7FFCFD6D">
          <wp:extent cx="2286000" cy="648000"/>
          <wp:effectExtent l="0" t="0" r="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10AF">
      <w:rPr>
        <w:noProof/>
        <w:lang w:eastAsia="nl-NL"/>
      </w:rPr>
      <w:drawing>
        <wp:inline distT="0" distB="0" distL="0" distR="0" wp14:anchorId="279346E5" wp14:editId="58138240">
          <wp:extent cx="1324800" cy="648000"/>
          <wp:effectExtent l="0" t="0" r="889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0C978" w14:textId="77777777" w:rsidR="007E6507" w:rsidRDefault="00335195">
    <w:pPr>
      <w:pStyle w:val="Sidehoved"/>
    </w:pPr>
  </w:p>
  <w:p w14:paraId="159DE9B9" w14:textId="6A36842A" w:rsidR="00442782" w:rsidRDefault="00C21EDE">
    <w:pPr>
      <w:jc w:val="center"/>
      <w:rPr>
        <w:rFonts w:ascii="Open Sans" w:hAnsi="Open Sans" w:cs="Open Sans"/>
        <w:b/>
        <w:sz w:val="30"/>
        <w:szCs w:val="40"/>
        <w:lang w:val="en-US"/>
      </w:rPr>
    </w:pPr>
    <w:r>
      <w:rPr>
        <w:rFonts w:ascii="Open Sans" w:hAnsi="Open Sans" w:cs="Open Sans"/>
        <w:b/>
        <w:sz w:val="30"/>
        <w:szCs w:val="40"/>
        <w:lang w:val="en-US"/>
      </w:rPr>
      <w:t xml:space="preserve">Rally </w:t>
    </w:r>
    <w:proofErr w:type="spellStart"/>
    <w:r>
      <w:rPr>
        <w:rFonts w:ascii="Open Sans" w:hAnsi="Open Sans" w:cs="Open Sans"/>
        <w:b/>
        <w:sz w:val="30"/>
        <w:szCs w:val="40"/>
        <w:lang w:val="en-US"/>
      </w:rPr>
      <w:t>Slagelse</w:t>
    </w:r>
    <w:proofErr w:type="spellEnd"/>
    <w:r>
      <w:rPr>
        <w:rFonts w:ascii="Open Sans" w:hAnsi="Open Sans" w:cs="Open Sans"/>
        <w:b/>
        <w:sz w:val="30"/>
        <w:szCs w:val="40"/>
        <w:lang w:val="en-US"/>
      </w:rPr>
      <w:t xml:space="preserve"> 2022</w:t>
    </w:r>
  </w:p>
  <w:p w14:paraId="487930D9" w14:textId="6FADE1E2" w:rsidR="00C21EDE" w:rsidRPr="00C21EDE" w:rsidRDefault="00C21EDE">
    <w:pPr>
      <w:jc w:val="center"/>
      <w:rPr>
        <w:lang w:val="en-US"/>
      </w:rPr>
    </w:pPr>
    <w:r>
      <w:rPr>
        <w:rFonts w:ascii="Open Sans" w:hAnsi="Open Sans" w:cs="Open Sans"/>
        <w:b/>
        <w:sz w:val="30"/>
        <w:szCs w:val="40"/>
        <w:lang w:val="en-US"/>
      </w:rPr>
      <w:t>Startliste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700E" w14:textId="77777777" w:rsidR="00C21EDE" w:rsidRDefault="00C21ED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ED"/>
    <w:rsid w:val="000559FD"/>
    <w:rsid w:val="001E7D71"/>
    <w:rsid w:val="002849ED"/>
    <w:rsid w:val="003110AF"/>
    <w:rsid w:val="00335195"/>
    <w:rsid w:val="003612ED"/>
    <w:rsid w:val="003A60E2"/>
    <w:rsid w:val="003D36CC"/>
    <w:rsid w:val="003F7103"/>
    <w:rsid w:val="00442782"/>
    <w:rsid w:val="00514812"/>
    <w:rsid w:val="00640494"/>
    <w:rsid w:val="00816307"/>
    <w:rsid w:val="00945758"/>
    <w:rsid w:val="009C32A3"/>
    <w:rsid w:val="00A01651"/>
    <w:rsid w:val="00A64ACF"/>
    <w:rsid w:val="00A72398"/>
    <w:rsid w:val="00AA08C6"/>
    <w:rsid w:val="00B4441F"/>
    <w:rsid w:val="00B62B11"/>
    <w:rsid w:val="00BE1ABD"/>
    <w:rsid w:val="00C21EDE"/>
    <w:rsid w:val="00D3794B"/>
    <w:rsid w:val="00E00C18"/>
    <w:rsid w:val="00E87E79"/>
    <w:rsid w:val="00EE5D66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CDD64"/>
  <w15:docId w15:val="{D0255832-E09C-4530-812E-189C1A4A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rdskrifttypeiafsnit"/>
  </w:style>
  <w:style w:type="paragraph" w:styleId="Sidefod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rdskrifttypeiafsn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site\wwwroot\wwwroot\results-report-templates\efd04e0b-23f1-4d61-83c8-b2945cf31c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efd04e0b-23f1-4d61-83c8-b2945cf31c23</Template>
  <TotalTime>2</TotalTime>
  <Pages>4</Pages>
  <Words>718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RallySafe</dc:title>
  <dc:subject/>
  <dc:creator>Timmy</dc:creator>
  <dc:description/>
  <cp:lastModifiedBy>Timmy Larsen</cp:lastModifiedBy>
  <cp:revision>2</cp:revision>
  <cp:lastPrinted>2022-04-09T05:41:00Z</cp:lastPrinted>
  <dcterms:created xsi:type="dcterms:W3CDTF">2022-04-09T05:43:00Z</dcterms:created>
  <dcterms:modified xsi:type="dcterms:W3CDTF">2022-04-09T05:43:00Z</dcterms:modified>
</cp:coreProperties>
</file>