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"/>
        <w:gridCol w:w="440"/>
        <w:gridCol w:w="572"/>
        <w:gridCol w:w="457"/>
        <w:gridCol w:w="1800"/>
        <w:gridCol w:w="691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47"/>
      </w:tblGrid>
      <w:tr w:rsidR="00CA7704" w14:paraId="34D4272B" w14:textId="77777777" w:rsidTr="00EB51DA">
        <w:trPr>
          <w:tblHeader/>
          <w:jc w:val="center"/>
        </w:trPr>
        <w:tc>
          <w:tcPr>
            <w:tcW w:w="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6F55E4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POA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3EB065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PIC</w:t>
            </w: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01DEBE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Class</w:t>
            </w:r>
          </w:p>
        </w:tc>
        <w:tc>
          <w:tcPr>
            <w:tcW w:w="4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CB06E0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No.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D38FC5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Entry</w:t>
            </w:r>
          </w:p>
        </w:tc>
        <w:tc>
          <w:tcPr>
            <w:tcW w:w="6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3F74F2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Total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7655D5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SS1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C7B820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SS2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EF851C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SS3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D242B5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SS4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561B28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SS5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C9BAE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SS6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CD4D5C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SS7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D92AC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SS8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909892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SS9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39C279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SS10</w:t>
            </w:r>
          </w:p>
        </w:tc>
        <w:tc>
          <w:tcPr>
            <w:tcW w:w="7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E686F4" w14:textId="77777777" w:rsidR="00CA7704" w:rsidRDefault="00EB51DA">
            <w:r>
              <w:rPr>
                <w:rFonts w:ascii="Open Sans" w:hAnsi="Open Sans" w:cs="Open Sans"/>
                <w:b/>
                <w:sz w:val="14"/>
              </w:rPr>
              <w:t>Penalty</w:t>
            </w:r>
          </w:p>
        </w:tc>
      </w:tr>
      <w:tr w:rsidR="00CA7704" w14:paraId="6274B90F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49EF5F02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F1CA704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094035C0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vAlign w:val="center"/>
          </w:tcPr>
          <w:p w14:paraId="7F5AAC6F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1800" w:type="dxa"/>
            <w:vAlign w:val="center"/>
          </w:tcPr>
          <w:p w14:paraId="54962C8A" w14:textId="77777777" w:rsidR="00CA7704" w:rsidRDefault="00EB51DA">
            <w:r>
              <w:rPr>
                <w:rFonts w:ascii="Open Sans" w:hAnsi="Open Sans" w:cs="Open Sans"/>
                <w:sz w:val="14"/>
              </w:rPr>
              <w:t>K. MADSEN</w:t>
            </w:r>
            <w:r>
              <w:rPr>
                <w:rFonts w:ascii="Open Sans" w:hAnsi="Open Sans" w:cs="Open Sans"/>
                <w:sz w:val="14"/>
              </w:rPr>
              <w:br/>
              <w:t>M. FELTHAUS</w:t>
            </w:r>
          </w:p>
        </w:tc>
        <w:tc>
          <w:tcPr>
            <w:tcW w:w="691" w:type="dxa"/>
            <w:vAlign w:val="center"/>
          </w:tcPr>
          <w:p w14:paraId="20377AAF" w14:textId="77777777" w:rsidR="00CA7704" w:rsidRDefault="00EB51DA">
            <w:r>
              <w:rPr>
                <w:rFonts w:ascii="Open Sans" w:hAnsi="Open Sans" w:cs="Open Sans"/>
                <w:sz w:val="14"/>
              </w:rPr>
              <w:t>37:56.7</w:t>
            </w:r>
          </w:p>
        </w:tc>
        <w:tc>
          <w:tcPr>
            <w:tcW w:w="700" w:type="dxa"/>
            <w:vAlign w:val="center"/>
          </w:tcPr>
          <w:p w14:paraId="0B6A492B" w14:textId="77777777" w:rsidR="00CA7704" w:rsidRDefault="00EB51DA">
            <w:r>
              <w:rPr>
                <w:rFonts w:ascii="Open Sans" w:hAnsi="Open Sans" w:cs="Open Sans"/>
                <w:sz w:val="14"/>
              </w:rPr>
              <w:t>07:18.0</w:t>
            </w:r>
          </w:p>
        </w:tc>
        <w:tc>
          <w:tcPr>
            <w:tcW w:w="700" w:type="dxa"/>
            <w:vAlign w:val="center"/>
          </w:tcPr>
          <w:p w14:paraId="0785B5F0" w14:textId="77777777" w:rsidR="00CA7704" w:rsidRDefault="00EB51DA">
            <w:r>
              <w:rPr>
                <w:rFonts w:ascii="Open Sans" w:hAnsi="Open Sans" w:cs="Open Sans"/>
                <w:sz w:val="14"/>
              </w:rPr>
              <w:t>06:44.8</w:t>
            </w:r>
          </w:p>
        </w:tc>
        <w:tc>
          <w:tcPr>
            <w:tcW w:w="700" w:type="dxa"/>
            <w:vAlign w:val="center"/>
          </w:tcPr>
          <w:p w14:paraId="2FA17E52" w14:textId="77777777" w:rsidR="00CA7704" w:rsidRDefault="00EB51DA">
            <w:r>
              <w:rPr>
                <w:rFonts w:ascii="Open Sans" w:hAnsi="Open Sans" w:cs="Open Sans"/>
                <w:sz w:val="14"/>
              </w:rPr>
              <w:t>07:12.6</w:t>
            </w:r>
          </w:p>
        </w:tc>
        <w:tc>
          <w:tcPr>
            <w:tcW w:w="700" w:type="dxa"/>
            <w:vAlign w:val="center"/>
          </w:tcPr>
          <w:p w14:paraId="6177EA3A" w14:textId="77777777" w:rsidR="00CA7704" w:rsidRDefault="00EB51DA">
            <w:r>
              <w:rPr>
                <w:rFonts w:ascii="Open Sans" w:hAnsi="Open Sans" w:cs="Open Sans"/>
                <w:sz w:val="14"/>
              </w:rPr>
              <w:t>06:42.5</w:t>
            </w:r>
          </w:p>
        </w:tc>
        <w:tc>
          <w:tcPr>
            <w:tcW w:w="700" w:type="dxa"/>
            <w:vAlign w:val="center"/>
          </w:tcPr>
          <w:p w14:paraId="50619620" w14:textId="77777777" w:rsidR="00CA7704" w:rsidRDefault="00EB51DA">
            <w:r>
              <w:rPr>
                <w:rFonts w:ascii="Open Sans" w:hAnsi="Open Sans" w:cs="Open Sans"/>
                <w:sz w:val="14"/>
              </w:rPr>
              <w:t>06:57.8</w:t>
            </w:r>
          </w:p>
        </w:tc>
        <w:tc>
          <w:tcPr>
            <w:tcW w:w="700" w:type="dxa"/>
            <w:vAlign w:val="center"/>
          </w:tcPr>
          <w:p w14:paraId="4AC92869" w14:textId="77777777" w:rsidR="00CA7704" w:rsidRDefault="00EB51DA">
            <w:r>
              <w:rPr>
                <w:rFonts w:ascii="Open Sans" w:hAnsi="Open Sans" w:cs="Open Sans"/>
                <w:sz w:val="14"/>
              </w:rPr>
              <w:t>03:01.0</w:t>
            </w:r>
          </w:p>
        </w:tc>
        <w:tc>
          <w:tcPr>
            <w:tcW w:w="700" w:type="dxa"/>
            <w:vAlign w:val="center"/>
          </w:tcPr>
          <w:p w14:paraId="2220155E" w14:textId="77777777" w:rsidR="00CA7704" w:rsidRDefault="00EB51DA">
            <w:r>
              <w:rPr>
                <w:rFonts w:ascii="Open Sans" w:hAnsi="Open Sans" w:cs="Open Sans"/>
                <w:sz w:val="14"/>
              </w:rPr>
              <w:t>10:35.1</w:t>
            </w:r>
          </w:p>
        </w:tc>
        <w:tc>
          <w:tcPr>
            <w:tcW w:w="700" w:type="dxa"/>
            <w:vAlign w:val="center"/>
          </w:tcPr>
          <w:p w14:paraId="43E08D1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891924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3A6AA3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4BDC6DF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457DBE48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32EC6418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1C8B8EC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C6B0528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0B1BE0D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DD4CF91" w14:textId="77777777" w:rsidR="00CA7704" w:rsidRDefault="00EB51DA">
            <w:r>
              <w:rPr>
                <w:rFonts w:ascii="Open Sans" w:hAnsi="Open Sans" w:cs="Open Sans"/>
                <w:sz w:val="14"/>
              </w:rPr>
              <w:t>M. GERSAGER</w:t>
            </w:r>
            <w:r>
              <w:rPr>
                <w:rFonts w:ascii="Open Sans" w:hAnsi="Open Sans" w:cs="Open Sans"/>
                <w:sz w:val="14"/>
              </w:rPr>
              <w:br/>
              <w:t>O. R. FREDERIKSEN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82BB528" w14:textId="77777777" w:rsidR="00CA7704" w:rsidRDefault="00EB51DA">
            <w:r>
              <w:rPr>
                <w:rFonts w:ascii="Open Sans" w:hAnsi="Open Sans" w:cs="Open Sans"/>
                <w:sz w:val="14"/>
              </w:rPr>
              <w:t>38:06.1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FD1A450" w14:textId="77777777" w:rsidR="00CA7704" w:rsidRDefault="00EB51DA">
            <w:r>
              <w:rPr>
                <w:rFonts w:ascii="Open Sans" w:hAnsi="Open Sans" w:cs="Open Sans"/>
                <w:sz w:val="14"/>
              </w:rPr>
              <w:t>07:19.4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899504D" w14:textId="77777777" w:rsidR="00CA7704" w:rsidRDefault="00EB51DA">
            <w:r>
              <w:rPr>
                <w:rFonts w:ascii="Open Sans" w:hAnsi="Open Sans" w:cs="Open Sans"/>
                <w:sz w:val="14"/>
              </w:rPr>
              <w:t>06:50.3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AA7F80" w14:textId="77777777" w:rsidR="00CA7704" w:rsidRDefault="00EB51DA">
            <w:r>
              <w:rPr>
                <w:rFonts w:ascii="Open Sans" w:hAnsi="Open Sans" w:cs="Open Sans"/>
                <w:sz w:val="14"/>
              </w:rPr>
              <w:t>07:18.0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3EA300F" w14:textId="77777777" w:rsidR="00CA7704" w:rsidRDefault="00EB51DA">
            <w:r>
              <w:rPr>
                <w:rFonts w:ascii="Open Sans" w:hAnsi="Open Sans" w:cs="Open Sans"/>
                <w:sz w:val="14"/>
              </w:rPr>
              <w:t>06:44.8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A429220" w14:textId="77777777" w:rsidR="00CA7704" w:rsidRDefault="00EB51DA">
            <w:r>
              <w:rPr>
                <w:rFonts w:ascii="Open Sans" w:hAnsi="Open Sans" w:cs="Open Sans"/>
                <w:sz w:val="14"/>
              </w:rPr>
              <w:t>06:54.8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6ECDE5E" w14:textId="77777777" w:rsidR="00CA7704" w:rsidRDefault="00EB51DA">
            <w:r>
              <w:rPr>
                <w:rFonts w:ascii="Open Sans" w:hAnsi="Open Sans" w:cs="Open Sans"/>
                <w:sz w:val="14"/>
              </w:rPr>
              <w:t>02:58.8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1BA905" w14:textId="77777777" w:rsidR="00CA7704" w:rsidRDefault="00EB51DA">
            <w:r>
              <w:rPr>
                <w:rFonts w:ascii="Open Sans" w:hAnsi="Open Sans" w:cs="Open Sans"/>
                <w:sz w:val="14"/>
              </w:rPr>
              <w:t>10:33.1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82FFBB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3D929B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D23650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1E83D2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1816ED2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03F998D8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196941EE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vAlign w:val="center"/>
          </w:tcPr>
          <w:p w14:paraId="7613086C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vAlign w:val="center"/>
          </w:tcPr>
          <w:p w14:paraId="53370394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1800" w:type="dxa"/>
            <w:vAlign w:val="center"/>
          </w:tcPr>
          <w:p w14:paraId="009137C9" w14:textId="77777777" w:rsidR="00CA7704" w:rsidRDefault="00EB51DA">
            <w:r>
              <w:rPr>
                <w:rFonts w:ascii="Open Sans" w:hAnsi="Open Sans" w:cs="Open Sans"/>
                <w:sz w:val="14"/>
              </w:rPr>
              <w:t>I. KRAGH</w:t>
            </w:r>
            <w:r>
              <w:rPr>
                <w:rFonts w:ascii="Open Sans" w:hAnsi="Open Sans" w:cs="Open Sans"/>
                <w:sz w:val="14"/>
              </w:rPr>
              <w:br/>
              <w:t>D. KAMMERSGAARD</w:t>
            </w:r>
          </w:p>
        </w:tc>
        <w:tc>
          <w:tcPr>
            <w:tcW w:w="691" w:type="dxa"/>
            <w:vAlign w:val="center"/>
          </w:tcPr>
          <w:p w14:paraId="5E15C687" w14:textId="77777777" w:rsidR="00CA7704" w:rsidRDefault="00EB51DA">
            <w:r>
              <w:rPr>
                <w:rFonts w:ascii="Open Sans" w:hAnsi="Open Sans" w:cs="Open Sans"/>
                <w:sz w:val="14"/>
              </w:rPr>
              <w:t>38:53.6</w:t>
            </w:r>
          </w:p>
        </w:tc>
        <w:tc>
          <w:tcPr>
            <w:tcW w:w="700" w:type="dxa"/>
            <w:vAlign w:val="center"/>
          </w:tcPr>
          <w:p w14:paraId="046DFED7" w14:textId="77777777" w:rsidR="00CA7704" w:rsidRDefault="00EB51DA">
            <w:r>
              <w:rPr>
                <w:rFonts w:ascii="Open Sans" w:hAnsi="Open Sans" w:cs="Open Sans"/>
                <w:sz w:val="14"/>
              </w:rPr>
              <w:t>07:28.7</w:t>
            </w:r>
          </w:p>
        </w:tc>
        <w:tc>
          <w:tcPr>
            <w:tcW w:w="700" w:type="dxa"/>
            <w:vAlign w:val="center"/>
          </w:tcPr>
          <w:p w14:paraId="0AD63C39" w14:textId="77777777" w:rsidR="00CA7704" w:rsidRDefault="00EB51DA">
            <w:r>
              <w:rPr>
                <w:rFonts w:ascii="Open Sans" w:hAnsi="Open Sans" w:cs="Open Sans"/>
                <w:sz w:val="14"/>
              </w:rPr>
              <w:t>06:58.1</w:t>
            </w:r>
          </w:p>
        </w:tc>
        <w:tc>
          <w:tcPr>
            <w:tcW w:w="700" w:type="dxa"/>
            <w:vAlign w:val="center"/>
          </w:tcPr>
          <w:p w14:paraId="57D1206F" w14:textId="77777777" w:rsidR="00CA7704" w:rsidRDefault="00EB51DA">
            <w:r>
              <w:rPr>
                <w:rFonts w:ascii="Open Sans" w:hAnsi="Open Sans" w:cs="Open Sans"/>
                <w:sz w:val="14"/>
              </w:rPr>
              <w:t>07:25.2</w:t>
            </w:r>
          </w:p>
        </w:tc>
        <w:tc>
          <w:tcPr>
            <w:tcW w:w="700" w:type="dxa"/>
            <w:vAlign w:val="center"/>
          </w:tcPr>
          <w:p w14:paraId="0CD63857" w14:textId="77777777" w:rsidR="00CA7704" w:rsidRDefault="00EB51DA">
            <w:r>
              <w:rPr>
                <w:rFonts w:ascii="Open Sans" w:hAnsi="Open Sans" w:cs="Open Sans"/>
                <w:sz w:val="14"/>
              </w:rPr>
              <w:t>06:52.9</w:t>
            </w:r>
          </w:p>
        </w:tc>
        <w:tc>
          <w:tcPr>
            <w:tcW w:w="700" w:type="dxa"/>
            <w:vAlign w:val="center"/>
          </w:tcPr>
          <w:p w14:paraId="113C184E" w14:textId="77777777" w:rsidR="00CA7704" w:rsidRDefault="00EB51DA">
            <w:r>
              <w:rPr>
                <w:rFonts w:ascii="Open Sans" w:hAnsi="Open Sans" w:cs="Open Sans"/>
                <w:sz w:val="14"/>
              </w:rPr>
              <w:t>07:05.3</w:t>
            </w:r>
          </w:p>
        </w:tc>
        <w:tc>
          <w:tcPr>
            <w:tcW w:w="700" w:type="dxa"/>
            <w:vAlign w:val="center"/>
          </w:tcPr>
          <w:p w14:paraId="497D32BD" w14:textId="77777777" w:rsidR="00CA7704" w:rsidRDefault="00EB51DA">
            <w:r>
              <w:rPr>
                <w:rFonts w:ascii="Open Sans" w:hAnsi="Open Sans" w:cs="Open Sans"/>
                <w:sz w:val="14"/>
              </w:rPr>
              <w:t>03:03.4</w:t>
            </w:r>
          </w:p>
        </w:tc>
        <w:tc>
          <w:tcPr>
            <w:tcW w:w="700" w:type="dxa"/>
            <w:vAlign w:val="center"/>
          </w:tcPr>
          <w:p w14:paraId="631064A9" w14:textId="77777777" w:rsidR="00CA7704" w:rsidRDefault="00EB51DA">
            <w:r>
              <w:rPr>
                <w:rFonts w:ascii="Open Sans" w:hAnsi="Open Sans" w:cs="Open Sans"/>
                <w:sz w:val="14"/>
              </w:rPr>
              <w:t>10:54.0</w:t>
            </w:r>
          </w:p>
        </w:tc>
        <w:tc>
          <w:tcPr>
            <w:tcW w:w="700" w:type="dxa"/>
            <w:vAlign w:val="center"/>
          </w:tcPr>
          <w:p w14:paraId="06F285B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10124B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3EA226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08376DF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695FDEDB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D8557EF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F8B7060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362D2CB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13D66E6" w14:textId="77777777" w:rsidR="00CA7704" w:rsidRDefault="00EB51DA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BA16563" w14:textId="77777777" w:rsidR="00CA7704" w:rsidRDefault="00EB51DA">
            <w:r>
              <w:rPr>
                <w:rFonts w:ascii="Open Sans" w:hAnsi="Open Sans" w:cs="Open Sans"/>
                <w:sz w:val="14"/>
              </w:rPr>
              <w:t>S. ANDERSEN</w:t>
            </w:r>
            <w:r>
              <w:rPr>
                <w:rFonts w:ascii="Open Sans" w:hAnsi="Open Sans" w:cs="Open Sans"/>
                <w:sz w:val="14"/>
              </w:rPr>
              <w:br/>
              <w:t>H. DERNOFF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9BB6D05" w14:textId="77777777" w:rsidR="00CA7704" w:rsidRDefault="00EB51DA">
            <w:r>
              <w:rPr>
                <w:rFonts w:ascii="Open Sans" w:hAnsi="Open Sans" w:cs="Open Sans"/>
                <w:sz w:val="14"/>
              </w:rPr>
              <w:t>38:54.8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6521B6D" w14:textId="77777777" w:rsidR="00CA7704" w:rsidRDefault="00EB51DA">
            <w:r>
              <w:rPr>
                <w:rFonts w:ascii="Open Sans" w:hAnsi="Open Sans" w:cs="Open Sans"/>
                <w:sz w:val="14"/>
              </w:rPr>
              <w:t>07:35.9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6F310CB" w14:textId="77777777" w:rsidR="00CA7704" w:rsidRDefault="00EB51DA">
            <w:r>
              <w:rPr>
                <w:rFonts w:ascii="Open Sans" w:hAnsi="Open Sans" w:cs="Open Sans"/>
                <w:sz w:val="14"/>
              </w:rPr>
              <w:t>06:55.9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5D820AC" w14:textId="77777777" w:rsidR="00CA7704" w:rsidRDefault="00EB51DA">
            <w:r>
              <w:rPr>
                <w:rFonts w:ascii="Open Sans" w:hAnsi="Open Sans" w:cs="Open Sans"/>
                <w:sz w:val="14"/>
              </w:rPr>
              <w:t>07:22.4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6A5A1A" w14:textId="77777777" w:rsidR="00CA7704" w:rsidRDefault="00EB51DA">
            <w:r>
              <w:rPr>
                <w:rFonts w:ascii="Open Sans" w:hAnsi="Open Sans" w:cs="Open Sans"/>
                <w:sz w:val="14"/>
              </w:rPr>
              <w:t>06:48.6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E0F5557" w14:textId="77777777" w:rsidR="00CA7704" w:rsidRDefault="00EB51DA">
            <w:r>
              <w:rPr>
                <w:rFonts w:ascii="Open Sans" w:hAnsi="Open Sans" w:cs="Open Sans"/>
                <w:sz w:val="14"/>
              </w:rPr>
              <w:t>07:06.6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D499F6E" w14:textId="77777777" w:rsidR="00CA7704" w:rsidRDefault="00EB51DA">
            <w:r>
              <w:rPr>
                <w:rFonts w:ascii="Open Sans" w:hAnsi="Open Sans" w:cs="Open Sans"/>
                <w:sz w:val="14"/>
              </w:rPr>
              <w:t>03:05.4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C761AFA" w14:textId="77777777" w:rsidR="00CA7704" w:rsidRDefault="00EB51DA">
            <w:r>
              <w:rPr>
                <w:rFonts w:ascii="Open Sans" w:hAnsi="Open Sans" w:cs="Open Sans"/>
                <w:sz w:val="14"/>
              </w:rPr>
              <w:t>10:56.6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9F59E6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ECA5DA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477F5A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59172E8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4343AE26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1DF56927" w14:textId="77777777" w:rsidR="00CA7704" w:rsidRDefault="00EB51DA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440" w:type="dxa"/>
            <w:vAlign w:val="center"/>
          </w:tcPr>
          <w:p w14:paraId="6ACFBEBA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572" w:type="dxa"/>
            <w:vAlign w:val="center"/>
          </w:tcPr>
          <w:p w14:paraId="3ED4E34D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vAlign w:val="center"/>
          </w:tcPr>
          <w:p w14:paraId="0820D306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1800" w:type="dxa"/>
            <w:vAlign w:val="center"/>
          </w:tcPr>
          <w:p w14:paraId="6E4C3CAF" w14:textId="77777777" w:rsidR="00CA7704" w:rsidRDefault="00EB51DA">
            <w:r>
              <w:rPr>
                <w:rFonts w:ascii="Open Sans" w:hAnsi="Open Sans" w:cs="Open Sans"/>
                <w:sz w:val="14"/>
              </w:rPr>
              <w:t>K. MADSEN</w:t>
            </w:r>
            <w:r>
              <w:rPr>
                <w:rFonts w:ascii="Open Sans" w:hAnsi="Open Sans" w:cs="Open Sans"/>
                <w:sz w:val="14"/>
              </w:rPr>
              <w:br/>
              <w:t>L. LYKKE JENSEN</w:t>
            </w:r>
          </w:p>
        </w:tc>
        <w:tc>
          <w:tcPr>
            <w:tcW w:w="691" w:type="dxa"/>
            <w:vAlign w:val="center"/>
          </w:tcPr>
          <w:p w14:paraId="7DC0E58E" w14:textId="77777777" w:rsidR="00CA7704" w:rsidRDefault="00EB51DA">
            <w:r>
              <w:rPr>
                <w:rFonts w:ascii="Open Sans" w:hAnsi="Open Sans" w:cs="Open Sans"/>
                <w:sz w:val="14"/>
              </w:rPr>
              <w:t>38:55.5</w:t>
            </w:r>
          </w:p>
        </w:tc>
        <w:tc>
          <w:tcPr>
            <w:tcW w:w="700" w:type="dxa"/>
            <w:vAlign w:val="center"/>
          </w:tcPr>
          <w:p w14:paraId="6C336CA6" w14:textId="77777777" w:rsidR="00CA7704" w:rsidRDefault="00EB51DA">
            <w:r>
              <w:rPr>
                <w:rFonts w:ascii="Open Sans" w:hAnsi="Open Sans" w:cs="Open Sans"/>
                <w:sz w:val="14"/>
              </w:rPr>
              <w:t>07:27.8</w:t>
            </w:r>
          </w:p>
        </w:tc>
        <w:tc>
          <w:tcPr>
            <w:tcW w:w="700" w:type="dxa"/>
            <w:vAlign w:val="center"/>
          </w:tcPr>
          <w:p w14:paraId="0BDC0415" w14:textId="77777777" w:rsidR="00CA7704" w:rsidRDefault="00EB51DA">
            <w:r>
              <w:rPr>
                <w:rFonts w:ascii="Open Sans" w:hAnsi="Open Sans" w:cs="Open Sans"/>
                <w:sz w:val="14"/>
              </w:rPr>
              <w:t>06:57.6</w:t>
            </w:r>
          </w:p>
        </w:tc>
        <w:tc>
          <w:tcPr>
            <w:tcW w:w="700" w:type="dxa"/>
            <w:vAlign w:val="center"/>
          </w:tcPr>
          <w:p w14:paraId="12956323" w14:textId="77777777" w:rsidR="00CA7704" w:rsidRDefault="00EB51DA">
            <w:r>
              <w:rPr>
                <w:rFonts w:ascii="Open Sans" w:hAnsi="Open Sans" w:cs="Open Sans"/>
                <w:sz w:val="14"/>
              </w:rPr>
              <w:t>07:23.1</w:t>
            </w:r>
          </w:p>
        </w:tc>
        <w:tc>
          <w:tcPr>
            <w:tcW w:w="700" w:type="dxa"/>
            <w:vAlign w:val="center"/>
          </w:tcPr>
          <w:p w14:paraId="0808F076" w14:textId="77777777" w:rsidR="00CA7704" w:rsidRDefault="00EB51DA">
            <w:r>
              <w:rPr>
                <w:rFonts w:ascii="Open Sans" w:hAnsi="Open Sans" w:cs="Open Sans"/>
                <w:sz w:val="14"/>
              </w:rPr>
              <w:t>06:51.3</w:t>
            </w:r>
          </w:p>
        </w:tc>
        <w:tc>
          <w:tcPr>
            <w:tcW w:w="700" w:type="dxa"/>
            <w:vAlign w:val="center"/>
          </w:tcPr>
          <w:p w14:paraId="59FDA1ED" w14:textId="77777777" w:rsidR="00CA7704" w:rsidRDefault="00EB51DA">
            <w:r>
              <w:rPr>
                <w:rFonts w:ascii="Open Sans" w:hAnsi="Open Sans" w:cs="Open Sans"/>
                <w:sz w:val="14"/>
              </w:rPr>
              <w:t>07:08.1</w:t>
            </w:r>
          </w:p>
        </w:tc>
        <w:tc>
          <w:tcPr>
            <w:tcW w:w="700" w:type="dxa"/>
            <w:vAlign w:val="center"/>
          </w:tcPr>
          <w:p w14:paraId="7239F0BD" w14:textId="77777777" w:rsidR="00CA7704" w:rsidRDefault="00EB51DA">
            <w:r>
              <w:rPr>
                <w:rFonts w:ascii="Open Sans" w:hAnsi="Open Sans" w:cs="Open Sans"/>
                <w:sz w:val="14"/>
              </w:rPr>
              <w:t>03:07.6</w:t>
            </w:r>
          </w:p>
        </w:tc>
        <w:tc>
          <w:tcPr>
            <w:tcW w:w="700" w:type="dxa"/>
            <w:vAlign w:val="center"/>
          </w:tcPr>
          <w:p w14:paraId="33D5753A" w14:textId="77777777" w:rsidR="00CA7704" w:rsidRDefault="00EB51DA">
            <w:r>
              <w:rPr>
                <w:rFonts w:ascii="Open Sans" w:hAnsi="Open Sans" w:cs="Open Sans"/>
                <w:sz w:val="14"/>
              </w:rPr>
              <w:t>11:09.4</w:t>
            </w:r>
          </w:p>
        </w:tc>
        <w:tc>
          <w:tcPr>
            <w:tcW w:w="700" w:type="dxa"/>
            <w:vAlign w:val="center"/>
          </w:tcPr>
          <w:p w14:paraId="1EFF019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7EC0D2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5C1D6E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85E432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7650B8F3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67CC65E" w14:textId="77777777" w:rsidR="00CA7704" w:rsidRDefault="00EB51DA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4BD2C077" w14:textId="77777777" w:rsidR="00CA7704" w:rsidRDefault="00EB51DA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F2E7789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4ACA898" w14:textId="77777777" w:rsidR="00CA7704" w:rsidRDefault="00EB51DA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ECCC9BA" w14:textId="77777777" w:rsidR="00CA7704" w:rsidRDefault="00EB51DA">
            <w:r>
              <w:rPr>
                <w:rFonts w:ascii="Open Sans" w:hAnsi="Open Sans" w:cs="Open Sans"/>
                <w:sz w:val="14"/>
              </w:rPr>
              <w:t>T. SVEINSVOL</w:t>
            </w:r>
            <w:r>
              <w:rPr>
                <w:rFonts w:ascii="Open Sans" w:hAnsi="Open Sans" w:cs="Open Sans"/>
                <w:sz w:val="14"/>
              </w:rPr>
              <w:br/>
              <w:t>J. NORDHAGEN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2163BDBD" w14:textId="77777777" w:rsidR="00CA7704" w:rsidRDefault="00EB51DA">
            <w:r>
              <w:rPr>
                <w:rFonts w:ascii="Open Sans" w:hAnsi="Open Sans" w:cs="Open Sans"/>
                <w:sz w:val="14"/>
              </w:rPr>
              <w:t>38:59.9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A72B4FC" w14:textId="77777777" w:rsidR="00CA7704" w:rsidRDefault="00EB51DA">
            <w:r>
              <w:rPr>
                <w:rFonts w:ascii="Open Sans" w:hAnsi="Open Sans" w:cs="Open Sans"/>
                <w:sz w:val="14"/>
              </w:rPr>
              <w:t>07:27.0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D95D94C" w14:textId="77777777" w:rsidR="00CA7704" w:rsidRDefault="00EB51DA">
            <w:r>
              <w:rPr>
                <w:rFonts w:ascii="Open Sans" w:hAnsi="Open Sans" w:cs="Open Sans"/>
                <w:sz w:val="14"/>
              </w:rPr>
              <w:t>06:54.5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BE29D4" w14:textId="77777777" w:rsidR="00CA7704" w:rsidRDefault="00EB51DA">
            <w:r>
              <w:rPr>
                <w:rFonts w:ascii="Open Sans" w:hAnsi="Open Sans" w:cs="Open Sans"/>
                <w:sz w:val="14"/>
              </w:rPr>
              <w:t>07:23.4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2576F2D" w14:textId="77777777" w:rsidR="00CA7704" w:rsidRDefault="00EB51DA">
            <w:r>
              <w:rPr>
                <w:rFonts w:ascii="Open Sans" w:hAnsi="Open Sans" w:cs="Open Sans"/>
                <w:sz w:val="14"/>
              </w:rPr>
              <w:t>07:09.1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F50DDED" w14:textId="77777777" w:rsidR="00CA7704" w:rsidRDefault="00EB51DA">
            <w:r>
              <w:rPr>
                <w:rFonts w:ascii="Open Sans" w:hAnsi="Open Sans" w:cs="Open Sans"/>
                <w:sz w:val="14"/>
              </w:rPr>
              <w:t>07:03.8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C5E9900" w14:textId="77777777" w:rsidR="00CA7704" w:rsidRDefault="00EB51DA">
            <w:r>
              <w:rPr>
                <w:rFonts w:ascii="Open Sans" w:hAnsi="Open Sans" w:cs="Open Sans"/>
                <w:sz w:val="14"/>
              </w:rPr>
              <w:t>03:02.1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4206EEA" w14:textId="77777777" w:rsidR="00CA7704" w:rsidRDefault="00EB51DA">
            <w:r>
              <w:rPr>
                <w:rFonts w:ascii="Open Sans" w:hAnsi="Open Sans" w:cs="Open Sans"/>
                <w:sz w:val="14"/>
              </w:rPr>
              <w:t>10:55.1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B4BDFA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8CFB89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3E8AE0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4068249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7FCE7B6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11D44B66" w14:textId="77777777" w:rsidR="00CA7704" w:rsidRDefault="00EB51DA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440" w:type="dxa"/>
            <w:vAlign w:val="center"/>
          </w:tcPr>
          <w:p w14:paraId="185D4B1E" w14:textId="77777777" w:rsidR="00CA7704" w:rsidRDefault="00EB51DA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572" w:type="dxa"/>
            <w:vAlign w:val="center"/>
          </w:tcPr>
          <w:p w14:paraId="4E17872E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vAlign w:val="center"/>
          </w:tcPr>
          <w:p w14:paraId="77A9BBE9" w14:textId="77777777" w:rsidR="00CA7704" w:rsidRDefault="00EB51DA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1800" w:type="dxa"/>
            <w:vAlign w:val="center"/>
          </w:tcPr>
          <w:p w14:paraId="459ACF6F" w14:textId="77777777" w:rsidR="00CA7704" w:rsidRDefault="00EB51DA">
            <w:r>
              <w:rPr>
                <w:rFonts w:ascii="Open Sans" w:hAnsi="Open Sans" w:cs="Open Sans"/>
                <w:sz w:val="14"/>
              </w:rPr>
              <w:t>L. MARTIN STENSBØL</w:t>
            </w:r>
            <w:r>
              <w:rPr>
                <w:rFonts w:ascii="Open Sans" w:hAnsi="Open Sans" w:cs="Open Sans"/>
                <w:sz w:val="14"/>
              </w:rPr>
              <w:br/>
              <w:t>M. OLA STENBØL</w:t>
            </w:r>
          </w:p>
        </w:tc>
        <w:tc>
          <w:tcPr>
            <w:tcW w:w="691" w:type="dxa"/>
            <w:vAlign w:val="center"/>
          </w:tcPr>
          <w:p w14:paraId="5F149D7B" w14:textId="77777777" w:rsidR="00CA7704" w:rsidRDefault="00EB51DA">
            <w:r>
              <w:rPr>
                <w:rFonts w:ascii="Open Sans" w:hAnsi="Open Sans" w:cs="Open Sans"/>
                <w:sz w:val="14"/>
              </w:rPr>
              <w:t>39:39.7</w:t>
            </w:r>
          </w:p>
        </w:tc>
        <w:tc>
          <w:tcPr>
            <w:tcW w:w="700" w:type="dxa"/>
            <w:vAlign w:val="center"/>
          </w:tcPr>
          <w:p w14:paraId="34EA4E74" w14:textId="77777777" w:rsidR="00CA7704" w:rsidRDefault="00EB51DA">
            <w:r>
              <w:rPr>
                <w:rFonts w:ascii="Open Sans" w:hAnsi="Open Sans" w:cs="Open Sans"/>
                <w:sz w:val="14"/>
              </w:rPr>
              <w:t>07:37.2</w:t>
            </w:r>
          </w:p>
        </w:tc>
        <w:tc>
          <w:tcPr>
            <w:tcW w:w="700" w:type="dxa"/>
            <w:vAlign w:val="center"/>
          </w:tcPr>
          <w:p w14:paraId="1BD078A8" w14:textId="77777777" w:rsidR="00CA7704" w:rsidRDefault="00EB51DA">
            <w:r>
              <w:rPr>
                <w:rFonts w:ascii="Open Sans" w:hAnsi="Open Sans" w:cs="Open Sans"/>
                <w:sz w:val="14"/>
              </w:rPr>
              <w:t>07:09.9</w:t>
            </w:r>
          </w:p>
        </w:tc>
        <w:tc>
          <w:tcPr>
            <w:tcW w:w="700" w:type="dxa"/>
            <w:vAlign w:val="center"/>
          </w:tcPr>
          <w:p w14:paraId="27B18792" w14:textId="77777777" w:rsidR="00CA7704" w:rsidRDefault="00EB51DA">
            <w:r>
              <w:rPr>
                <w:rFonts w:ascii="Open Sans" w:hAnsi="Open Sans" w:cs="Open Sans"/>
                <w:sz w:val="14"/>
              </w:rPr>
              <w:t>07:32.0</w:t>
            </w:r>
          </w:p>
        </w:tc>
        <w:tc>
          <w:tcPr>
            <w:tcW w:w="700" w:type="dxa"/>
            <w:vAlign w:val="center"/>
          </w:tcPr>
          <w:p w14:paraId="60AAAAE7" w14:textId="77777777" w:rsidR="00CA7704" w:rsidRDefault="00EB51DA">
            <w:r>
              <w:rPr>
                <w:rFonts w:ascii="Open Sans" w:hAnsi="Open Sans" w:cs="Open Sans"/>
                <w:sz w:val="14"/>
              </w:rPr>
              <w:t>07:05.7</w:t>
            </w:r>
          </w:p>
        </w:tc>
        <w:tc>
          <w:tcPr>
            <w:tcW w:w="700" w:type="dxa"/>
            <w:vAlign w:val="center"/>
          </w:tcPr>
          <w:p w14:paraId="0E6B48F9" w14:textId="77777777" w:rsidR="00CA7704" w:rsidRDefault="00EB51DA">
            <w:r>
              <w:rPr>
                <w:rFonts w:ascii="Open Sans" w:hAnsi="Open Sans" w:cs="Open Sans"/>
                <w:sz w:val="14"/>
              </w:rPr>
              <w:t>07:10.1</w:t>
            </w:r>
          </w:p>
        </w:tc>
        <w:tc>
          <w:tcPr>
            <w:tcW w:w="700" w:type="dxa"/>
            <w:vAlign w:val="center"/>
          </w:tcPr>
          <w:p w14:paraId="44DB1EE5" w14:textId="77777777" w:rsidR="00CA7704" w:rsidRDefault="00EB51DA">
            <w:r>
              <w:rPr>
                <w:rFonts w:ascii="Open Sans" w:hAnsi="Open Sans" w:cs="Open Sans"/>
                <w:sz w:val="14"/>
              </w:rPr>
              <w:t>03:04.8</w:t>
            </w:r>
          </w:p>
        </w:tc>
        <w:tc>
          <w:tcPr>
            <w:tcW w:w="700" w:type="dxa"/>
            <w:vAlign w:val="center"/>
          </w:tcPr>
          <w:p w14:paraId="253D1800" w14:textId="77777777" w:rsidR="00CA7704" w:rsidRDefault="00EB51DA">
            <w:r>
              <w:rPr>
                <w:rFonts w:ascii="Open Sans" w:hAnsi="Open Sans" w:cs="Open Sans"/>
                <w:sz w:val="14"/>
              </w:rPr>
              <w:t>10:52.7</w:t>
            </w:r>
          </w:p>
        </w:tc>
        <w:tc>
          <w:tcPr>
            <w:tcW w:w="700" w:type="dxa"/>
            <w:vAlign w:val="center"/>
          </w:tcPr>
          <w:p w14:paraId="33CE858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4E64BF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1FDF39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6677AB8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6C810B84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C520064" w14:textId="77777777" w:rsidR="00CA7704" w:rsidRDefault="00EB51DA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50E5DCE9" w14:textId="77777777" w:rsidR="00CA7704" w:rsidRDefault="00EB51DA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D58B5A8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F3DADCB" w14:textId="77777777" w:rsidR="00CA7704" w:rsidRDefault="00EB51DA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C4134B1" w14:textId="77777777" w:rsidR="00CA7704" w:rsidRDefault="00EB51DA">
            <w:r>
              <w:rPr>
                <w:rFonts w:ascii="Open Sans" w:hAnsi="Open Sans" w:cs="Open Sans"/>
                <w:sz w:val="14"/>
              </w:rPr>
              <w:t>S. JOHANSEN</w:t>
            </w:r>
            <w:r>
              <w:rPr>
                <w:rFonts w:ascii="Open Sans" w:hAnsi="Open Sans" w:cs="Open Sans"/>
                <w:sz w:val="14"/>
              </w:rPr>
              <w:br/>
              <w:t>C. AMSTRUP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C8F2C29" w14:textId="77777777" w:rsidR="00CA7704" w:rsidRDefault="00EB51DA">
            <w:r>
              <w:rPr>
                <w:rFonts w:ascii="Open Sans" w:hAnsi="Open Sans" w:cs="Open Sans"/>
                <w:sz w:val="14"/>
              </w:rPr>
              <w:t>39:49.9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B9E1422" w14:textId="77777777" w:rsidR="00CA7704" w:rsidRDefault="00EB51DA">
            <w:r>
              <w:rPr>
                <w:rFonts w:ascii="Open Sans" w:hAnsi="Open Sans" w:cs="Open Sans"/>
                <w:sz w:val="14"/>
              </w:rPr>
              <w:t>07:42.3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A774420" w14:textId="77777777" w:rsidR="00CA7704" w:rsidRDefault="00EB51DA">
            <w:r>
              <w:rPr>
                <w:rFonts w:ascii="Open Sans" w:hAnsi="Open Sans" w:cs="Open Sans"/>
                <w:sz w:val="14"/>
              </w:rPr>
              <w:t>07:07.4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7D6F7E" w14:textId="77777777" w:rsidR="00CA7704" w:rsidRDefault="00EB51DA">
            <w:r>
              <w:rPr>
                <w:rFonts w:ascii="Open Sans" w:hAnsi="Open Sans" w:cs="Open Sans"/>
                <w:sz w:val="14"/>
              </w:rPr>
              <w:t>07:36.5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32B15F6" w14:textId="77777777" w:rsidR="00CA7704" w:rsidRDefault="00EB51DA">
            <w:r>
              <w:rPr>
                <w:rFonts w:ascii="Open Sans" w:hAnsi="Open Sans" w:cs="Open Sans"/>
                <w:sz w:val="14"/>
              </w:rPr>
              <w:t>06:58.5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F62209" w14:textId="77777777" w:rsidR="00CA7704" w:rsidRDefault="00EB51DA">
            <w:r>
              <w:rPr>
                <w:rFonts w:ascii="Open Sans" w:hAnsi="Open Sans" w:cs="Open Sans"/>
                <w:sz w:val="14"/>
              </w:rPr>
              <w:t>07:15.6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B84786E" w14:textId="77777777" w:rsidR="00CA7704" w:rsidRDefault="00EB51DA">
            <w:r>
              <w:rPr>
                <w:rFonts w:ascii="Open Sans" w:hAnsi="Open Sans" w:cs="Open Sans"/>
                <w:sz w:val="14"/>
              </w:rPr>
              <w:t>03:09.6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40CF78B" w14:textId="77777777" w:rsidR="00CA7704" w:rsidRDefault="00EB51DA">
            <w:r>
              <w:rPr>
                <w:rFonts w:ascii="Open Sans" w:hAnsi="Open Sans" w:cs="Open Sans"/>
                <w:sz w:val="14"/>
              </w:rPr>
              <w:t>11:18.3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081525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C40619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EDC30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8602BE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68DF990E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2DA3B58C" w14:textId="77777777" w:rsidR="00CA7704" w:rsidRDefault="00EB51DA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440" w:type="dxa"/>
            <w:vAlign w:val="center"/>
          </w:tcPr>
          <w:p w14:paraId="7C789997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39A93EFA" w14:textId="77777777" w:rsidR="00CA7704" w:rsidRDefault="00EB51DA">
            <w:r>
              <w:rPr>
                <w:rFonts w:ascii="Open Sans" w:hAnsi="Open Sans" w:cs="Open Sans"/>
                <w:sz w:val="14"/>
              </w:rPr>
              <w:t>RC4</w:t>
            </w:r>
          </w:p>
        </w:tc>
        <w:tc>
          <w:tcPr>
            <w:tcW w:w="457" w:type="dxa"/>
            <w:vAlign w:val="center"/>
          </w:tcPr>
          <w:p w14:paraId="2CE1BFE2" w14:textId="77777777" w:rsidR="00CA7704" w:rsidRDefault="00EB51DA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1800" w:type="dxa"/>
            <w:vAlign w:val="center"/>
          </w:tcPr>
          <w:p w14:paraId="6B8B0A61" w14:textId="77777777" w:rsidR="00CA7704" w:rsidRDefault="00EB51DA">
            <w:r>
              <w:rPr>
                <w:rFonts w:ascii="Open Sans" w:hAnsi="Open Sans" w:cs="Open Sans"/>
                <w:sz w:val="14"/>
              </w:rPr>
              <w:t>J. LEUTENBERGER MADSEN</w:t>
            </w:r>
            <w:r>
              <w:rPr>
                <w:rFonts w:ascii="Open Sans" w:hAnsi="Open Sans" w:cs="Open Sans"/>
                <w:sz w:val="14"/>
              </w:rPr>
              <w:br/>
              <w:t>A. LARSEN</w:t>
            </w:r>
          </w:p>
        </w:tc>
        <w:tc>
          <w:tcPr>
            <w:tcW w:w="691" w:type="dxa"/>
            <w:vAlign w:val="center"/>
          </w:tcPr>
          <w:p w14:paraId="501A1DCE" w14:textId="77777777" w:rsidR="00CA7704" w:rsidRDefault="00EB51DA">
            <w:r>
              <w:rPr>
                <w:rFonts w:ascii="Open Sans" w:hAnsi="Open Sans" w:cs="Open Sans"/>
                <w:sz w:val="14"/>
              </w:rPr>
              <w:t>40:04.8</w:t>
            </w:r>
          </w:p>
        </w:tc>
        <w:tc>
          <w:tcPr>
            <w:tcW w:w="700" w:type="dxa"/>
            <w:vAlign w:val="center"/>
          </w:tcPr>
          <w:p w14:paraId="14F63756" w14:textId="77777777" w:rsidR="00CA7704" w:rsidRDefault="00EB51DA">
            <w:r>
              <w:rPr>
                <w:rFonts w:ascii="Open Sans" w:hAnsi="Open Sans" w:cs="Open Sans"/>
                <w:sz w:val="14"/>
              </w:rPr>
              <w:t>07:40.8</w:t>
            </w:r>
          </w:p>
        </w:tc>
        <w:tc>
          <w:tcPr>
            <w:tcW w:w="700" w:type="dxa"/>
            <w:vAlign w:val="center"/>
          </w:tcPr>
          <w:p w14:paraId="44B5AD5E" w14:textId="77777777" w:rsidR="00CA7704" w:rsidRDefault="00EB51DA">
            <w:r>
              <w:rPr>
                <w:rFonts w:ascii="Open Sans" w:hAnsi="Open Sans" w:cs="Open Sans"/>
                <w:sz w:val="14"/>
              </w:rPr>
              <w:t>07:13.7</w:t>
            </w:r>
          </w:p>
        </w:tc>
        <w:tc>
          <w:tcPr>
            <w:tcW w:w="700" w:type="dxa"/>
            <w:vAlign w:val="center"/>
          </w:tcPr>
          <w:p w14:paraId="08C8C1CC" w14:textId="77777777" w:rsidR="00CA7704" w:rsidRDefault="00EB51DA">
            <w:r>
              <w:rPr>
                <w:rFonts w:ascii="Open Sans" w:hAnsi="Open Sans" w:cs="Open Sans"/>
                <w:sz w:val="14"/>
              </w:rPr>
              <w:t>07:39.3</w:t>
            </w:r>
          </w:p>
        </w:tc>
        <w:tc>
          <w:tcPr>
            <w:tcW w:w="700" w:type="dxa"/>
            <w:vAlign w:val="center"/>
          </w:tcPr>
          <w:p w14:paraId="18BF7000" w14:textId="77777777" w:rsidR="00CA7704" w:rsidRDefault="00EB51DA">
            <w:r>
              <w:rPr>
                <w:rFonts w:ascii="Open Sans" w:hAnsi="Open Sans" w:cs="Open Sans"/>
                <w:sz w:val="14"/>
              </w:rPr>
              <w:t>07:08.1</w:t>
            </w:r>
          </w:p>
        </w:tc>
        <w:tc>
          <w:tcPr>
            <w:tcW w:w="700" w:type="dxa"/>
            <w:vAlign w:val="center"/>
          </w:tcPr>
          <w:p w14:paraId="03386F05" w14:textId="77777777" w:rsidR="00CA7704" w:rsidRDefault="00EB51DA">
            <w:r>
              <w:rPr>
                <w:rFonts w:ascii="Open Sans" w:hAnsi="Open Sans" w:cs="Open Sans"/>
                <w:sz w:val="14"/>
              </w:rPr>
              <w:t>07:13.9</w:t>
            </w:r>
          </w:p>
        </w:tc>
        <w:tc>
          <w:tcPr>
            <w:tcW w:w="700" w:type="dxa"/>
            <w:vAlign w:val="center"/>
          </w:tcPr>
          <w:p w14:paraId="2707BD14" w14:textId="77777777" w:rsidR="00CA7704" w:rsidRDefault="00EB51DA">
            <w:r>
              <w:rPr>
                <w:rFonts w:ascii="Open Sans" w:hAnsi="Open Sans" w:cs="Open Sans"/>
                <w:sz w:val="14"/>
              </w:rPr>
              <w:t>03:09.0</w:t>
            </w:r>
          </w:p>
        </w:tc>
        <w:tc>
          <w:tcPr>
            <w:tcW w:w="700" w:type="dxa"/>
            <w:vAlign w:val="center"/>
          </w:tcPr>
          <w:p w14:paraId="6EED6CD3" w14:textId="77777777" w:rsidR="00CA7704" w:rsidRDefault="00EB51DA">
            <w:r>
              <w:rPr>
                <w:rFonts w:ascii="Open Sans" w:hAnsi="Open Sans" w:cs="Open Sans"/>
                <w:sz w:val="14"/>
              </w:rPr>
              <w:t>11:05.9</w:t>
            </w:r>
          </w:p>
        </w:tc>
        <w:tc>
          <w:tcPr>
            <w:tcW w:w="700" w:type="dxa"/>
            <w:vAlign w:val="center"/>
          </w:tcPr>
          <w:p w14:paraId="2574D33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DD7A28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481C0D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0D00F1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09E57D33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4FF94A9" w14:textId="77777777" w:rsidR="00CA7704" w:rsidRDefault="00EB51DA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BF70AC9" w14:textId="77777777" w:rsidR="00CA7704" w:rsidRDefault="00EB51DA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F65905F" w14:textId="77777777" w:rsidR="00CA7704" w:rsidRDefault="00EB51DA">
            <w:r>
              <w:rPr>
                <w:rFonts w:ascii="Open Sans" w:hAnsi="Open Sans" w:cs="Open Sans"/>
                <w:sz w:val="14"/>
              </w:rPr>
              <w:t>RC2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6604DB3" w14:textId="77777777" w:rsidR="00CA7704" w:rsidRDefault="00EB51DA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791A6EA" w14:textId="77777777" w:rsidR="00CA7704" w:rsidRDefault="00EB51DA">
            <w:r>
              <w:rPr>
                <w:rFonts w:ascii="Open Sans" w:hAnsi="Open Sans" w:cs="Open Sans"/>
                <w:sz w:val="14"/>
              </w:rPr>
              <w:t>C. JENSEN</w:t>
            </w:r>
            <w:r>
              <w:rPr>
                <w:rFonts w:ascii="Open Sans" w:hAnsi="Open Sans" w:cs="Open Sans"/>
                <w:sz w:val="14"/>
              </w:rPr>
              <w:br/>
              <w:t>M. FASTERHOLDT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29BD4583" w14:textId="77777777" w:rsidR="00CA7704" w:rsidRDefault="00EB51DA">
            <w:r>
              <w:rPr>
                <w:rFonts w:ascii="Open Sans" w:hAnsi="Open Sans" w:cs="Open Sans"/>
                <w:sz w:val="14"/>
              </w:rPr>
              <w:t>40:06.1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D2078A5" w14:textId="77777777" w:rsidR="00CA7704" w:rsidRDefault="00EB51DA">
            <w:r>
              <w:rPr>
                <w:rFonts w:ascii="Open Sans" w:hAnsi="Open Sans" w:cs="Open Sans"/>
                <w:sz w:val="14"/>
              </w:rPr>
              <w:t>07:45.5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1C14BC6" w14:textId="77777777" w:rsidR="00CA7704" w:rsidRDefault="00EB51DA">
            <w:r>
              <w:rPr>
                <w:rFonts w:ascii="Open Sans" w:hAnsi="Open Sans" w:cs="Open Sans"/>
                <w:sz w:val="14"/>
              </w:rPr>
              <w:t>07:08.2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84D21B" w14:textId="77777777" w:rsidR="00CA7704" w:rsidRDefault="00EB51DA">
            <w:r>
              <w:rPr>
                <w:rFonts w:ascii="Open Sans" w:hAnsi="Open Sans" w:cs="Open Sans"/>
                <w:sz w:val="14"/>
              </w:rPr>
              <w:t>07:34.1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57D3439" w14:textId="77777777" w:rsidR="00CA7704" w:rsidRDefault="00EB51DA">
            <w:r>
              <w:rPr>
                <w:rFonts w:ascii="Open Sans" w:hAnsi="Open Sans" w:cs="Open Sans"/>
                <w:sz w:val="14"/>
              </w:rPr>
              <w:t>07:14.5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F491D16" w14:textId="77777777" w:rsidR="00CA7704" w:rsidRDefault="00EB51DA">
            <w:r>
              <w:rPr>
                <w:rFonts w:ascii="Open Sans" w:hAnsi="Open Sans" w:cs="Open Sans"/>
                <w:sz w:val="14"/>
              </w:rPr>
              <w:t>07:13.8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2EDBF8B" w14:textId="77777777" w:rsidR="00CA7704" w:rsidRDefault="00EB51DA">
            <w:r>
              <w:rPr>
                <w:rFonts w:ascii="Open Sans" w:hAnsi="Open Sans" w:cs="Open Sans"/>
                <w:sz w:val="14"/>
              </w:rPr>
              <w:t>03:10.0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5D9F65C" w14:textId="77777777" w:rsidR="00CA7704" w:rsidRDefault="00EB51DA">
            <w:r>
              <w:rPr>
                <w:rFonts w:ascii="Open Sans" w:hAnsi="Open Sans" w:cs="Open Sans"/>
                <w:sz w:val="14"/>
              </w:rPr>
              <w:t>11:12.6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5CD107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6FDBEC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F8BF95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7EA12F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3EC61ADB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4400B23E" w14:textId="77777777" w:rsidR="00CA7704" w:rsidRDefault="00EB51DA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440" w:type="dxa"/>
            <w:vAlign w:val="center"/>
          </w:tcPr>
          <w:p w14:paraId="69C2CE83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71795732" w14:textId="77777777" w:rsidR="00CA7704" w:rsidRDefault="00EB51DA">
            <w:r>
              <w:rPr>
                <w:rFonts w:ascii="Open Sans" w:hAnsi="Open Sans" w:cs="Open Sans"/>
                <w:sz w:val="14"/>
              </w:rPr>
              <w:t>RN4</w:t>
            </w:r>
          </w:p>
        </w:tc>
        <w:tc>
          <w:tcPr>
            <w:tcW w:w="457" w:type="dxa"/>
            <w:vAlign w:val="center"/>
          </w:tcPr>
          <w:p w14:paraId="571310AC" w14:textId="77777777" w:rsidR="00CA7704" w:rsidRDefault="00EB51DA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1800" w:type="dxa"/>
            <w:vAlign w:val="center"/>
          </w:tcPr>
          <w:p w14:paraId="11738BE6" w14:textId="77777777" w:rsidR="00CA7704" w:rsidRDefault="00EB51DA">
            <w:r>
              <w:rPr>
                <w:rFonts w:ascii="Open Sans" w:hAnsi="Open Sans" w:cs="Open Sans"/>
                <w:sz w:val="14"/>
              </w:rPr>
              <w:t>J. BENN FREDERIKSEN</w:t>
            </w:r>
            <w:r>
              <w:rPr>
                <w:rFonts w:ascii="Open Sans" w:hAnsi="Open Sans" w:cs="Open Sans"/>
                <w:sz w:val="14"/>
              </w:rPr>
              <w:br/>
              <w:t>T. HOLM HANSEN</w:t>
            </w:r>
          </w:p>
        </w:tc>
        <w:tc>
          <w:tcPr>
            <w:tcW w:w="691" w:type="dxa"/>
            <w:vAlign w:val="center"/>
          </w:tcPr>
          <w:p w14:paraId="18CAC23C" w14:textId="77777777" w:rsidR="00CA7704" w:rsidRDefault="00EB51DA">
            <w:r>
              <w:rPr>
                <w:rFonts w:ascii="Open Sans" w:hAnsi="Open Sans" w:cs="Open Sans"/>
                <w:sz w:val="14"/>
              </w:rPr>
              <w:t>40:08.7</w:t>
            </w:r>
          </w:p>
        </w:tc>
        <w:tc>
          <w:tcPr>
            <w:tcW w:w="700" w:type="dxa"/>
            <w:vAlign w:val="center"/>
          </w:tcPr>
          <w:p w14:paraId="358A3CCF" w14:textId="77777777" w:rsidR="00CA7704" w:rsidRDefault="00EB51DA">
            <w:r>
              <w:rPr>
                <w:rFonts w:ascii="Open Sans" w:hAnsi="Open Sans" w:cs="Open Sans"/>
                <w:sz w:val="14"/>
              </w:rPr>
              <w:t>07:47.6</w:t>
            </w:r>
          </w:p>
        </w:tc>
        <w:tc>
          <w:tcPr>
            <w:tcW w:w="700" w:type="dxa"/>
            <w:vAlign w:val="center"/>
          </w:tcPr>
          <w:p w14:paraId="134B8FD8" w14:textId="77777777" w:rsidR="00CA7704" w:rsidRDefault="00EB51DA">
            <w:r>
              <w:rPr>
                <w:rFonts w:ascii="Open Sans" w:hAnsi="Open Sans" w:cs="Open Sans"/>
                <w:sz w:val="14"/>
              </w:rPr>
              <w:t>07:13.4</w:t>
            </w:r>
          </w:p>
        </w:tc>
        <w:tc>
          <w:tcPr>
            <w:tcW w:w="700" w:type="dxa"/>
            <w:vAlign w:val="center"/>
          </w:tcPr>
          <w:p w14:paraId="54D9FF40" w14:textId="77777777" w:rsidR="00CA7704" w:rsidRDefault="00EB51DA">
            <w:r>
              <w:rPr>
                <w:rFonts w:ascii="Open Sans" w:hAnsi="Open Sans" w:cs="Open Sans"/>
                <w:sz w:val="14"/>
              </w:rPr>
              <w:t>07:34.0</w:t>
            </w:r>
          </w:p>
        </w:tc>
        <w:tc>
          <w:tcPr>
            <w:tcW w:w="700" w:type="dxa"/>
            <w:vAlign w:val="center"/>
          </w:tcPr>
          <w:p w14:paraId="4A22136A" w14:textId="77777777" w:rsidR="00CA7704" w:rsidRDefault="00EB51DA">
            <w:r>
              <w:rPr>
                <w:rFonts w:ascii="Open Sans" w:hAnsi="Open Sans" w:cs="Open Sans"/>
                <w:sz w:val="14"/>
              </w:rPr>
              <w:t>07:03.9</w:t>
            </w:r>
          </w:p>
        </w:tc>
        <w:tc>
          <w:tcPr>
            <w:tcW w:w="700" w:type="dxa"/>
            <w:vAlign w:val="center"/>
          </w:tcPr>
          <w:p w14:paraId="184FA932" w14:textId="77777777" w:rsidR="00CA7704" w:rsidRDefault="00EB51DA">
            <w:r>
              <w:rPr>
                <w:rFonts w:ascii="Open Sans" w:hAnsi="Open Sans" w:cs="Open Sans"/>
                <w:sz w:val="14"/>
              </w:rPr>
              <w:t>07:18.5</w:t>
            </w:r>
          </w:p>
        </w:tc>
        <w:tc>
          <w:tcPr>
            <w:tcW w:w="700" w:type="dxa"/>
            <w:vAlign w:val="center"/>
          </w:tcPr>
          <w:p w14:paraId="431A94EB" w14:textId="77777777" w:rsidR="00CA7704" w:rsidRDefault="00EB51DA">
            <w:r>
              <w:rPr>
                <w:rFonts w:ascii="Open Sans" w:hAnsi="Open Sans" w:cs="Open Sans"/>
                <w:sz w:val="14"/>
              </w:rPr>
              <w:t>03:11.3</w:t>
            </w:r>
          </w:p>
        </w:tc>
        <w:tc>
          <w:tcPr>
            <w:tcW w:w="700" w:type="dxa"/>
            <w:vAlign w:val="center"/>
          </w:tcPr>
          <w:p w14:paraId="6DCFC639" w14:textId="77777777" w:rsidR="00CA7704" w:rsidRDefault="00EB51DA">
            <w:r>
              <w:rPr>
                <w:rFonts w:ascii="Open Sans" w:hAnsi="Open Sans" w:cs="Open Sans"/>
                <w:sz w:val="14"/>
              </w:rPr>
              <w:t>16:19.9</w:t>
            </w:r>
          </w:p>
        </w:tc>
        <w:tc>
          <w:tcPr>
            <w:tcW w:w="700" w:type="dxa"/>
            <w:vAlign w:val="center"/>
          </w:tcPr>
          <w:p w14:paraId="56F4642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8B3184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9B7ACD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666EABE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0090177D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1011E25" w14:textId="77777777" w:rsidR="00CA7704" w:rsidRDefault="00EB51DA">
            <w:r>
              <w:rPr>
                <w:rFonts w:ascii="Open Sans" w:hAnsi="Open Sans" w:cs="Open Sans"/>
                <w:sz w:val="14"/>
              </w:rPr>
              <w:t>12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2EE626F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E4312DD" w14:textId="77777777" w:rsidR="00CA7704" w:rsidRDefault="00EB51DA">
            <w:r>
              <w:rPr>
                <w:rFonts w:ascii="Open Sans" w:hAnsi="Open Sans" w:cs="Open Sans"/>
                <w:sz w:val="14"/>
              </w:rPr>
              <w:t>RC4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E37A09E" w14:textId="77777777" w:rsidR="00CA7704" w:rsidRDefault="00EB51DA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719C2CF" w14:textId="77777777" w:rsidR="00CA7704" w:rsidRDefault="00EB51DA">
            <w:r>
              <w:rPr>
                <w:rFonts w:ascii="Open Sans" w:hAnsi="Open Sans" w:cs="Open Sans"/>
                <w:sz w:val="14"/>
              </w:rPr>
              <w:t>C. VENNING</w:t>
            </w:r>
            <w:r>
              <w:rPr>
                <w:rFonts w:ascii="Open Sans" w:hAnsi="Open Sans" w:cs="Open Sans"/>
                <w:sz w:val="14"/>
              </w:rPr>
              <w:br/>
              <w:t>K. BIRK HANSEN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2537150" w14:textId="77777777" w:rsidR="00CA7704" w:rsidRDefault="00EB51DA">
            <w:r>
              <w:rPr>
                <w:rFonts w:ascii="Open Sans" w:hAnsi="Open Sans" w:cs="Open Sans"/>
                <w:sz w:val="14"/>
              </w:rPr>
              <w:t>40:33.5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62EFC67" w14:textId="77777777" w:rsidR="00CA7704" w:rsidRDefault="00EB51DA">
            <w:r>
              <w:rPr>
                <w:rFonts w:ascii="Open Sans" w:hAnsi="Open Sans" w:cs="Open Sans"/>
                <w:sz w:val="14"/>
              </w:rPr>
              <w:t>07:53.5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395DC4D" w14:textId="77777777" w:rsidR="00CA7704" w:rsidRDefault="00EB51DA">
            <w:r>
              <w:rPr>
                <w:rFonts w:ascii="Open Sans" w:hAnsi="Open Sans" w:cs="Open Sans"/>
                <w:sz w:val="14"/>
              </w:rPr>
              <w:t>07:18.3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7314A7D" w14:textId="77777777" w:rsidR="00CA7704" w:rsidRDefault="00EB51DA">
            <w:r>
              <w:rPr>
                <w:rFonts w:ascii="Open Sans" w:hAnsi="Open Sans" w:cs="Open Sans"/>
                <w:sz w:val="14"/>
              </w:rPr>
              <w:t>07:38.6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903996A" w14:textId="77777777" w:rsidR="00CA7704" w:rsidRDefault="00EB51DA">
            <w:r>
              <w:rPr>
                <w:rFonts w:ascii="Open Sans" w:hAnsi="Open Sans" w:cs="Open Sans"/>
                <w:sz w:val="14"/>
              </w:rPr>
              <w:t>07:11.8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A2168F3" w14:textId="77777777" w:rsidR="00CA7704" w:rsidRDefault="00EB51DA">
            <w:r>
              <w:rPr>
                <w:rFonts w:ascii="Open Sans" w:hAnsi="Open Sans" w:cs="Open Sans"/>
                <w:sz w:val="14"/>
              </w:rPr>
              <w:t>07:22.0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EC40C43" w14:textId="77777777" w:rsidR="00CA7704" w:rsidRDefault="00EB51DA">
            <w:r>
              <w:rPr>
                <w:rFonts w:ascii="Open Sans" w:hAnsi="Open Sans" w:cs="Open Sans"/>
                <w:sz w:val="14"/>
              </w:rPr>
              <w:t>03:09.3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2176C50" w14:textId="77777777" w:rsidR="00CA7704" w:rsidRDefault="00EB51DA">
            <w:r>
              <w:rPr>
                <w:rFonts w:ascii="Open Sans" w:hAnsi="Open Sans" w:cs="Open Sans"/>
                <w:sz w:val="14"/>
              </w:rPr>
              <w:t>11:15.3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7A30A3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4CB889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F43F3E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CF1BA9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7553687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32E1C7B7" w14:textId="77777777" w:rsidR="00CA7704" w:rsidRDefault="00EB51DA">
            <w:r>
              <w:rPr>
                <w:rFonts w:ascii="Open Sans" w:hAnsi="Open Sans" w:cs="Open Sans"/>
                <w:sz w:val="14"/>
              </w:rPr>
              <w:lastRenderedPageBreak/>
              <w:t>13</w:t>
            </w:r>
          </w:p>
        </w:tc>
        <w:tc>
          <w:tcPr>
            <w:tcW w:w="440" w:type="dxa"/>
            <w:vAlign w:val="center"/>
          </w:tcPr>
          <w:p w14:paraId="1AB77EE4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0C8BB3C8" w14:textId="77777777" w:rsidR="00CA7704" w:rsidRDefault="00EB51DA">
            <w:r>
              <w:rPr>
                <w:rFonts w:ascii="Open Sans" w:hAnsi="Open Sans" w:cs="Open Sans"/>
                <w:sz w:val="14"/>
              </w:rPr>
              <w:t>RN10</w:t>
            </w:r>
          </w:p>
        </w:tc>
        <w:tc>
          <w:tcPr>
            <w:tcW w:w="457" w:type="dxa"/>
            <w:vAlign w:val="center"/>
          </w:tcPr>
          <w:p w14:paraId="667CAB4D" w14:textId="77777777" w:rsidR="00CA7704" w:rsidRDefault="00EB51DA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1800" w:type="dxa"/>
            <w:vAlign w:val="center"/>
          </w:tcPr>
          <w:p w14:paraId="57C48E89" w14:textId="77777777" w:rsidR="00CA7704" w:rsidRDefault="00EB51DA">
            <w:r>
              <w:rPr>
                <w:rFonts w:ascii="Open Sans" w:hAnsi="Open Sans" w:cs="Open Sans"/>
                <w:sz w:val="14"/>
              </w:rPr>
              <w:t>M. THERKILDSEN SCHLÜTER</w:t>
            </w:r>
            <w:r>
              <w:rPr>
                <w:rFonts w:ascii="Open Sans" w:hAnsi="Open Sans" w:cs="Open Sans"/>
                <w:sz w:val="14"/>
              </w:rPr>
              <w:br/>
              <w:t>M. LADEFOGED</w:t>
            </w:r>
          </w:p>
        </w:tc>
        <w:tc>
          <w:tcPr>
            <w:tcW w:w="691" w:type="dxa"/>
            <w:vAlign w:val="center"/>
          </w:tcPr>
          <w:p w14:paraId="2A9D12F6" w14:textId="77777777" w:rsidR="00CA7704" w:rsidRDefault="00EB51DA">
            <w:r>
              <w:rPr>
                <w:rFonts w:ascii="Open Sans" w:hAnsi="Open Sans" w:cs="Open Sans"/>
                <w:sz w:val="14"/>
              </w:rPr>
              <w:t>41:00.9</w:t>
            </w:r>
          </w:p>
        </w:tc>
        <w:tc>
          <w:tcPr>
            <w:tcW w:w="700" w:type="dxa"/>
            <w:vAlign w:val="center"/>
          </w:tcPr>
          <w:p w14:paraId="66ED1E23" w14:textId="77777777" w:rsidR="00CA7704" w:rsidRDefault="00EB51DA">
            <w:r>
              <w:rPr>
                <w:rFonts w:ascii="Open Sans" w:hAnsi="Open Sans" w:cs="Open Sans"/>
                <w:sz w:val="14"/>
              </w:rPr>
              <w:t>07:58.7</w:t>
            </w:r>
          </w:p>
        </w:tc>
        <w:tc>
          <w:tcPr>
            <w:tcW w:w="700" w:type="dxa"/>
            <w:vAlign w:val="center"/>
          </w:tcPr>
          <w:p w14:paraId="31AA1C74" w14:textId="77777777" w:rsidR="00CA7704" w:rsidRDefault="00EB51DA">
            <w:r>
              <w:rPr>
                <w:rFonts w:ascii="Open Sans" w:hAnsi="Open Sans" w:cs="Open Sans"/>
                <w:sz w:val="14"/>
              </w:rPr>
              <w:t>07:16.1</w:t>
            </w:r>
          </w:p>
        </w:tc>
        <w:tc>
          <w:tcPr>
            <w:tcW w:w="700" w:type="dxa"/>
            <w:vAlign w:val="center"/>
          </w:tcPr>
          <w:p w14:paraId="66124BA8" w14:textId="77777777" w:rsidR="00CA7704" w:rsidRDefault="00EB51DA">
            <w:r>
              <w:rPr>
                <w:rFonts w:ascii="Open Sans" w:hAnsi="Open Sans" w:cs="Open Sans"/>
                <w:sz w:val="14"/>
              </w:rPr>
              <w:t>07:42.3</w:t>
            </w:r>
          </w:p>
        </w:tc>
        <w:tc>
          <w:tcPr>
            <w:tcW w:w="700" w:type="dxa"/>
            <w:vAlign w:val="center"/>
          </w:tcPr>
          <w:p w14:paraId="66ED4ABD" w14:textId="77777777" w:rsidR="00CA7704" w:rsidRDefault="00EB51DA">
            <w:r>
              <w:rPr>
                <w:rFonts w:ascii="Open Sans" w:hAnsi="Open Sans" w:cs="Open Sans"/>
                <w:sz w:val="14"/>
              </w:rPr>
              <w:t>07:20.4</w:t>
            </w:r>
          </w:p>
        </w:tc>
        <w:tc>
          <w:tcPr>
            <w:tcW w:w="700" w:type="dxa"/>
            <w:vAlign w:val="center"/>
          </w:tcPr>
          <w:p w14:paraId="38592547" w14:textId="77777777" w:rsidR="00CA7704" w:rsidRDefault="00EB51DA">
            <w:r>
              <w:rPr>
                <w:rFonts w:ascii="Open Sans" w:hAnsi="Open Sans" w:cs="Open Sans"/>
                <w:sz w:val="14"/>
              </w:rPr>
              <w:t>07:31.0</w:t>
            </w:r>
          </w:p>
        </w:tc>
        <w:tc>
          <w:tcPr>
            <w:tcW w:w="700" w:type="dxa"/>
            <w:vAlign w:val="center"/>
          </w:tcPr>
          <w:p w14:paraId="4EF7EEDB" w14:textId="77777777" w:rsidR="00CA7704" w:rsidRDefault="00EB51DA">
            <w:r>
              <w:rPr>
                <w:rFonts w:ascii="Open Sans" w:hAnsi="Open Sans" w:cs="Open Sans"/>
                <w:sz w:val="14"/>
              </w:rPr>
              <w:t>03:12.4</w:t>
            </w:r>
          </w:p>
        </w:tc>
        <w:tc>
          <w:tcPr>
            <w:tcW w:w="700" w:type="dxa"/>
            <w:vAlign w:val="center"/>
          </w:tcPr>
          <w:p w14:paraId="18932E23" w14:textId="77777777" w:rsidR="00CA7704" w:rsidRDefault="00EB51DA">
            <w:r>
              <w:rPr>
                <w:rFonts w:ascii="Open Sans" w:hAnsi="Open Sans" w:cs="Open Sans"/>
                <w:sz w:val="14"/>
              </w:rPr>
              <w:t>08:33.9</w:t>
            </w:r>
          </w:p>
        </w:tc>
        <w:tc>
          <w:tcPr>
            <w:tcW w:w="700" w:type="dxa"/>
            <w:vAlign w:val="center"/>
          </w:tcPr>
          <w:p w14:paraId="615DC1B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4DE655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2E3D51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3971A1B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7396F643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7B19C576" w14:textId="77777777" w:rsidR="00CA7704" w:rsidRDefault="00EB51DA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6B939B4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AE76F5B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BA7BC0C" w14:textId="77777777" w:rsidR="00CA7704" w:rsidRDefault="00EB51DA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CE5BE80" w14:textId="77777777" w:rsidR="00CA7704" w:rsidRDefault="00EB51DA">
            <w:r>
              <w:rPr>
                <w:rFonts w:ascii="Open Sans" w:hAnsi="Open Sans" w:cs="Open Sans"/>
                <w:sz w:val="14"/>
              </w:rPr>
              <w:t>L. MØLLER NIELSEN</w:t>
            </w:r>
            <w:r>
              <w:rPr>
                <w:rFonts w:ascii="Open Sans" w:hAnsi="Open Sans" w:cs="Open Sans"/>
                <w:sz w:val="14"/>
              </w:rPr>
              <w:br/>
              <w:t>C. FÆSTE MADSEN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4C9F96F" w14:textId="77777777" w:rsidR="00CA7704" w:rsidRDefault="00EB51DA">
            <w:r>
              <w:rPr>
                <w:rFonts w:ascii="Open Sans" w:hAnsi="Open Sans" w:cs="Open Sans"/>
                <w:sz w:val="14"/>
              </w:rPr>
              <w:t>41:11.3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372F55B" w14:textId="77777777" w:rsidR="00CA7704" w:rsidRDefault="00EB51DA">
            <w:r>
              <w:rPr>
                <w:rFonts w:ascii="Open Sans" w:hAnsi="Open Sans" w:cs="Open Sans"/>
                <w:sz w:val="14"/>
              </w:rPr>
              <w:t>07:55.5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3BA2B0" w14:textId="77777777" w:rsidR="00CA7704" w:rsidRDefault="00EB51DA">
            <w:r>
              <w:rPr>
                <w:rFonts w:ascii="Open Sans" w:hAnsi="Open Sans" w:cs="Open Sans"/>
                <w:sz w:val="14"/>
              </w:rPr>
              <w:t>07:23.2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DD12BB" w14:textId="77777777" w:rsidR="00CA7704" w:rsidRDefault="00EB51DA">
            <w:r>
              <w:rPr>
                <w:rFonts w:ascii="Open Sans" w:hAnsi="Open Sans" w:cs="Open Sans"/>
                <w:sz w:val="14"/>
              </w:rPr>
              <w:t>07:50.1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A244CC7" w14:textId="77777777" w:rsidR="00CA7704" w:rsidRDefault="00EB51DA">
            <w:r>
              <w:rPr>
                <w:rFonts w:ascii="Open Sans" w:hAnsi="Open Sans" w:cs="Open Sans"/>
                <w:sz w:val="14"/>
              </w:rPr>
              <w:t>07:15.0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DA234A7" w14:textId="77777777" w:rsidR="00CA7704" w:rsidRDefault="00EB51DA">
            <w:r>
              <w:rPr>
                <w:rFonts w:ascii="Open Sans" w:hAnsi="Open Sans" w:cs="Open Sans"/>
                <w:sz w:val="14"/>
              </w:rPr>
              <w:t>07:32.6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2CAB3A6" w14:textId="77777777" w:rsidR="00CA7704" w:rsidRDefault="00EB51DA">
            <w:r>
              <w:rPr>
                <w:rFonts w:ascii="Open Sans" w:hAnsi="Open Sans" w:cs="Open Sans"/>
                <w:sz w:val="14"/>
              </w:rPr>
              <w:t>03:14.9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55ABDFE" w14:textId="77777777" w:rsidR="00CA7704" w:rsidRDefault="00EB51DA">
            <w:r>
              <w:rPr>
                <w:rFonts w:ascii="Open Sans" w:hAnsi="Open Sans" w:cs="Open Sans"/>
                <w:sz w:val="14"/>
              </w:rPr>
              <w:t>11:33.2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537BF8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6BC248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AD1C0C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BDE8B6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4DD961D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01724E3F" w14:textId="77777777" w:rsidR="00CA7704" w:rsidRDefault="00EB51DA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440" w:type="dxa"/>
            <w:vAlign w:val="center"/>
          </w:tcPr>
          <w:p w14:paraId="19307B90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74011163" w14:textId="77777777" w:rsidR="00CA7704" w:rsidRDefault="00EB51DA">
            <w:r>
              <w:rPr>
                <w:rFonts w:ascii="Open Sans" w:hAnsi="Open Sans" w:cs="Open Sans"/>
                <w:sz w:val="14"/>
              </w:rPr>
              <w:t>RN7</w:t>
            </w:r>
          </w:p>
        </w:tc>
        <w:tc>
          <w:tcPr>
            <w:tcW w:w="457" w:type="dxa"/>
            <w:vAlign w:val="center"/>
          </w:tcPr>
          <w:p w14:paraId="6804F2A5" w14:textId="77777777" w:rsidR="00CA7704" w:rsidRDefault="00EB51DA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1800" w:type="dxa"/>
            <w:vAlign w:val="center"/>
          </w:tcPr>
          <w:p w14:paraId="20DD86ED" w14:textId="77777777" w:rsidR="00CA7704" w:rsidRDefault="00EB51DA">
            <w:r>
              <w:rPr>
                <w:rFonts w:ascii="Open Sans" w:hAnsi="Open Sans" w:cs="Open Sans"/>
                <w:sz w:val="14"/>
              </w:rPr>
              <w:t>R. TRAP HILLERS</w:t>
            </w:r>
            <w:r>
              <w:rPr>
                <w:rFonts w:ascii="Open Sans" w:hAnsi="Open Sans" w:cs="Open Sans"/>
                <w:sz w:val="14"/>
              </w:rPr>
              <w:br/>
              <w:t>C. NEXØ ANDERSEN</w:t>
            </w:r>
          </w:p>
        </w:tc>
        <w:tc>
          <w:tcPr>
            <w:tcW w:w="691" w:type="dxa"/>
            <w:vAlign w:val="center"/>
          </w:tcPr>
          <w:p w14:paraId="6D8DE38C" w14:textId="77777777" w:rsidR="00CA7704" w:rsidRDefault="00EB51DA">
            <w:r>
              <w:rPr>
                <w:rFonts w:ascii="Open Sans" w:hAnsi="Open Sans" w:cs="Open Sans"/>
                <w:sz w:val="14"/>
              </w:rPr>
              <w:t>41:18.0</w:t>
            </w:r>
          </w:p>
        </w:tc>
        <w:tc>
          <w:tcPr>
            <w:tcW w:w="700" w:type="dxa"/>
            <w:vAlign w:val="center"/>
          </w:tcPr>
          <w:p w14:paraId="775F6D90" w14:textId="77777777" w:rsidR="00CA7704" w:rsidRDefault="00EB51DA">
            <w:r>
              <w:rPr>
                <w:rFonts w:ascii="Open Sans" w:hAnsi="Open Sans" w:cs="Open Sans"/>
                <w:sz w:val="14"/>
              </w:rPr>
              <w:t>07:56.9</w:t>
            </w:r>
          </w:p>
        </w:tc>
        <w:tc>
          <w:tcPr>
            <w:tcW w:w="700" w:type="dxa"/>
            <w:vAlign w:val="center"/>
          </w:tcPr>
          <w:p w14:paraId="22FB2952" w14:textId="77777777" w:rsidR="00CA7704" w:rsidRDefault="00EB51DA">
            <w:r>
              <w:rPr>
                <w:rFonts w:ascii="Open Sans" w:hAnsi="Open Sans" w:cs="Open Sans"/>
                <w:sz w:val="14"/>
              </w:rPr>
              <w:t>07:22.4</w:t>
            </w:r>
          </w:p>
        </w:tc>
        <w:tc>
          <w:tcPr>
            <w:tcW w:w="700" w:type="dxa"/>
            <w:vAlign w:val="center"/>
          </w:tcPr>
          <w:p w14:paraId="186CF9F2" w14:textId="77777777" w:rsidR="00CA7704" w:rsidRDefault="00EB51DA">
            <w:r>
              <w:rPr>
                <w:rFonts w:ascii="Open Sans" w:hAnsi="Open Sans" w:cs="Open Sans"/>
                <w:sz w:val="14"/>
              </w:rPr>
              <w:t>07:50.8</w:t>
            </w:r>
          </w:p>
        </w:tc>
        <w:tc>
          <w:tcPr>
            <w:tcW w:w="700" w:type="dxa"/>
            <w:vAlign w:val="center"/>
          </w:tcPr>
          <w:p w14:paraId="27BD7383" w14:textId="77777777" w:rsidR="00CA7704" w:rsidRDefault="00EB51DA">
            <w:r>
              <w:rPr>
                <w:rFonts w:ascii="Open Sans" w:hAnsi="Open Sans" w:cs="Open Sans"/>
                <w:sz w:val="14"/>
              </w:rPr>
              <w:t>07:15.4</w:t>
            </w:r>
          </w:p>
        </w:tc>
        <w:tc>
          <w:tcPr>
            <w:tcW w:w="700" w:type="dxa"/>
            <w:vAlign w:val="center"/>
          </w:tcPr>
          <w:p w14:paraId="2A051DB7" w14:textId="77777777" w:rsidR="00CA7704" w:rsidRDefault="00EB51DA">
            <w:r>
              <w:rPr>
                <w:rFonts w:ascii="Open Sans" w:hAnsi="Open Sans" w:cs="Open Sans"/>
                <w:sz w:val="14"/>
              </w:rPr>
              <w:t>07:34.8</w:t>
            </w:r>
          </w:p>
        </w:tc>
        <w:tc>
          <w:tcPr>
            <w:tcW w:w="700" w:type="dxa"/>
            <w:vAlign w:val="center"/>
          </w:tcPr>
          <w:p w14:paraId="2151C701" w14:textId="77777777" w:rsidR="00CA7704" w:rsidRDefault="00EB51DA">
            <w:r>
              <w:rPr>
                <w:rFonts w:ascii="Open Sans" w:hAnsi="Open Sans" w:cs="Open Sans"/>
                <w:sz w:val="14"/>
              </w:rPr>
              <w:t>03:17.7</w:t>
            </w:r>
          </w:p>
        </w:tc>
        <w:tc>
          <w:tcPr>
            <w:tcW w:w="700" w:type="dxa"/>
            <w:vAlign w:val="center"/>
          </w:tcPr>
          <w:p w14:paraId="594C3CD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CC5F46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13D91B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20B2CB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1BE194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7B6C713E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3D482AC" w14:textId="77777777" w:rsidR="00CA7704" w:rsidRDefault="00EB51DA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5AA5B36F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1E196F2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66891C9" w14:textId="77777777" w:rsidR="00CA7704" w:rsidRDefault="00EB51DA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4ADBDFC" w14:textId="77777777" w:rsidR="00CA7704" w:rsidRPr="00EB51DA" w:rsidRDefault="00EB51DA">
            <w:pPr>
              <w:rPr>
                <w:lang w:val="en-US"/>
              </w:rPr>
            </w:pPr>
            <w:r w:rsidRPr="00EB51DA">
              <w:rPr>
                <w:rFonts w:ascii="Open Sans" w:hAnsi="Open Sans" w:cs="Open Sans"/>
                <w:sz w:val="14"/>
                <w:lang w:val="en-US"/>
              </w:rPr>
              <w:t>M. RUDBECH FRAAS</w:t>
            </w:r>
            <w:r w:rsidRPr="00EB51DA">
              <w:rPr>
                <w:rFonts w:ascii="Open Sans" w:hAnsi="Open Sans" w:cs="Open Sans"/>
                <w:sz w:val="14"/>
                <w:lang w:val="en-US"/>
              </w:rPr>
              <w:br/>
              <w:t>R. BENGTSON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285E50F4" w14:textId="77777777" w:rsidR="00CA7704" w:rsidRDefault="00EB51DA">
            <w:r>
              <w:rPr>
                <w:rFonts w:ascii="Open Sans" w:hAnsi="Open Sans" w:cs="Open Sans"/>
                <w:sz w:val="14"/>
              </w:rPr>
              <w:t>42:01.8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5546367" w14:textId="77777777" w:rsidR="00CA7704" w:rsidRDefault="00EB51DA">
            <w:r>
              <w:rPr>
                <w:rFonts w:ascii="Open Sans" w:hAnsi="Open Sans" w:cs="Open Sans"/>
                <w:sz w:val="14"/>
              </w:rPr>
              <w:t>08:10.2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1763A30" w14:textId="77777777" w:rsidR="00CA7704" w:rsidRDefault="00EB51DA">
            <w:r>
              <w:rPr>
                <w:rFonts w:ascii="Open Sans" w:hAnsi="Open Sans" w:cs="Open Sans"/>
                <w:sz w:val="14"/>
              </w:rPr>
              <w:t>07:32.4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FA32020" w14:textId="77777777" w:rsidR="00CA7704" w:rsidRDefault="00EB51DA">
            <w:r>
              <w:rPr>
                <w:rFonts w:ascii="Open Sans" w:hAnsi="Open Sans" w:cs="Open Sans"/>
                <w:sz w:val="14"/>
              </w:rPr>
              <w:t>07:59.9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014398C" w14:textId="77777777" w:rsidR="00CA7704" w:rsidRDefault="00EB51DA">
            <w:r>
              <w:rPr>
                <w:rFonts w:ascii="Open Sans" w:hAnsi="Open Sans" w:cs="Open Sans"/>
                <w:sz w:val="14"/>
              </w:rPr>
              <w:t>07:27.0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2F0AC77" w14:textId="77777777" w:rsidR="00CA7704" w:rsidRDefault="00EB51DA">
            <w:r>
              <w:rPr>
                <w:rFonts w:ascii="Open Sans" w:hAnsi="Open Sans" w:cs="Open Sans"/>
                <w:sz w:val="14"/>
              </w:rPr>
              <w:t>07:34.7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6152DC4" w14:textId="77777777" w:rsidR="00CA7704" w:rsidRDefault="00EB51DA">
            <w:r>
              <w:rPr>
                <w:rFonts w:ascii="Open Sans" w:hAnsi="Open Sans" w:cs="Open Sans"/>
                <w:sz w:val="14"/>
              </w:rPr>
              <w:t>03:17.6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5899E8F" w14:textId="77777777" w:rsidR="00CA7704" w:rsidRDefault="00EB51DA">
            <w:r>
              <w:rPr>
                <w:rFonts w:ascii="Open Sans" w:hAnsi="Open Sans" w:cs="Open Sans"/>
                <w:sz w:val="14"/>
              </w:rPr>
              <w:t>11:46.3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B948C3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CD429F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25BD37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47CC15C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1298D27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0A4164B1" w14:textId="77777777" w:rsidR="00CA7704" w:rsidRDefault="00EB51DA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440" w:type="dxa"/>
            <w:vAlign w:val="center"/>
          </w:tcPr>
          <w:p w14:paraId="09C095DF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vAlign w:val="center"/>
          </w:tcPr>
          <w:p w14:paraId="3C424F00" w14:textId="77777777" w:rsidR="00CA7704" w:rsidRDefault="00EB51DA">
            <w:r>
              <w:rPr>
                <w:rFonts w:ascii="Open Sans" w:hAnsi="Open Sans" w:cs="Open Sans"/>
                <w:sz w:val="14"/>
              </w:rPr>
              <w:t>RC4</w:t>
            </w:r>
          </w:p>
        </w:tc>
        <w:tc>
          <w:tcPr>
            <w:tcW w:w="457" w:type="dxa"/>
            <w:vAlign w:val="center"/>
          </w:tcPr>
          <w:p w14:paraId="56DD754F" w14:textId="77777777" w:rsidR="00CA7704" w:rsidRDefault="00EB51DA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1800" w:type="dxa"/>
            <w:vAlign w:val="center"/>
          </w:tcPr>
          <w:p w14:paraId="08EA4E64" w14:textId="77777777" w:rsidR="00CA7704" w:rsidRDefault="00EB51DA">
            <w:r>
              <w:rPr>
                <w:rFonts w:ascii="Open Sans" w:hAnsi="Open Sans" w:cs="Open Sans"/>
                <w:sz w:val="14"/>
              </w:rPr>
              <w:t>M. FUHLENDORF</w:t>
            </w:r>
            <w:r>
              <w:rPr>
                <w:rFonts w:ascii="Open Sans" w:hAnsi="Open Sans" w:cs="Open Sans"/>
                <w:sz w:val="14"/>
              </w:rPr>
              <w:br/>
              <w:t>F. THOMSEN</w:t>
            </w:r>
          </w:p>
        </w:tc>
        <w:tc>
          <w:tcPr>
            <w:tcW w:w="691" w:type="dxa"/>
            <w:vAlign w:val="center"/>
          </w:tcPr>
          <w:p w14:paraId="1FCDFB04" w14:textId="77777777" w:rsidR="00CA7704" w:rsidRDefault="00EB51DA">
            <w:r>
              <w:rPr>
                <w:rFonts w:ascii="Open Sans" w:hAnsi="Open Sans" w:cs="Open Sans"/>
                <w:sz w:val="14"/>
              </w:rPr>
              <w:t>42:15.4</w:t>
            </w:r>
          </w:p>
        </w:tc>
        <w:tc>
          <w:tcPr>
            <w:tcW w:w="700" w:type="dxa"/>
            <w:vAlign w:val="center"/>
          </w:tcPr>
          <w:p w14:paraId="3C239422" w14:textId="77777777" w:rsidR="00CA7704" w:rsidRDefault="00EB51DA">
            <w:r>
              <w:rPr>
                <w:rFonts w:ascii="Open Sans" w:hAnsi="Open Sans" w:cs="Open Sans"/>
                <w:sz w:val="14"/>
              </w:rPr>
              <w:t>08:27.6</w:t>
            </w:r>
          </w:p>
        </w:tc>
        <w:tc>
          <w:tcPr>
            <w:tcW w:w="700" w:type="dxa"/>
            <w:vAlign w:val="center"/>
          </w:tcPr>
          <w:p w14:paraId="3BF6A15C" w14:textId="77777777" w:rsidR="00CA7704" w:rsidRDefault="00EB51DA">
            <w:r>
              <w:rPr>
                <w:rFonts w:ascii="Open Sans" w:hAnsi="Open Sans" w:cs="Open Sans"/>
                <w:sz w:val="14"/>
              </w:rPr>
              <w:t>07:30.9</w:t>
            </w:r>
          </w:p>
        </w:tc>
        <w:tc>
          <w:tcPr>
            <w:tcW w:w="700" w:type="dxa"/>
            <w:vAlign w:val="center"/>
          </w:tcPr>
          <w:p w14:paraId="7F992B6C" w14:textId="77777777" w:rsidR="00CA7704" w:rsidRDefault="00EB51DA">
            <w:r>
              <w:rPr>
                <w:rFonts w:ascii="Open Sans" w:hAnsi="Open Sans" w:cs="Open Sans"/>
                <w:sz w:val="14"/>
              </w:rPr>
              <w:t>07:57.8</w:t>
            </w:r>
          </w:p>
        </w:tc>
        <w:tc>
          <w:tcPr>
            <w:tcW w:w="700" w:type="dxa"/>
            <w:vAlign w:val="center"/>
          </w:tcPr>
          <w:p w14:paraId="3223C8BE" w14:textId="77777777" w:rsidR="00CA7704" w:rsidRDefault="00EB51DA">
            <w:r>
              <w:rPr>
                <w:rFonts w:ascii="Open Sans" w:hAnsi="Open Sans" w:cs="Open Sans"/>
                <w:sz w:val="14"/>
              </w:rPr>
              <w:t>07:18.9</w:t>
            </w:r>
          </w:p>
        </w:tc>
        <w:tc>
          <w:tcPr>
            <w:tcW w:w="700" w:type="dxa"/>
            <w:vAlign w:val="center"/>
          </w:tcPr>
          <w:p w14:paraId="21D8FA44" w14:textId="77777777" w:rsidR="00CA7704" w:rsidRDefault="00EB51DA">
            <w:r>
              <w:rPr>
                <w:rFonts w:ascii="Open Sans" w:hAnsi="Open Sans" w:cs="Open Sans"/>
                <w:sz w:val="14"/>
              </w:rPr>
              <w:t>07:40.8</w:t>
            </w:r>
          </w:p>
        </w:tc>
        <w:tc>
          <w:tcPr>
            <w:tcW w:w="700" w:type="dxa"/>
            <w:vAlign w:val="center"/>
          </w:tcPr>
          <w:p w14:paraId="1C05C2FE" w14:textId="77777777" w:rsidR="00CA7704" w:rsidRDefault="00EB51DA">
            <w:r>
              <w:rPr>
                <w:rFonts w:ascii="Open Sans" w:hAnsi="Open Sans" w:cs="Open Sans"/>
                <w:sz w:val="14"/>
              </w:rPr>
              <w:t>03:19.4</w:t>
            </w:r>
          </w:p>
        </w:tc>
        <w:tc>
          <w:tcPr>
            <w:tcW w:w="700" w:type="dxa"/>
            <w:vAlign w:val="center"/>
          </w:tcPr>
          <w:p w14:paraId="24165E45" w14:textId="77777777" w:rsidR="00CA7704" w:rsidRDefault="00EB51DA">
            <w:r>
              <w:rPr>
                <w:rFonts w:ascii="Open Sans" w:hAnsi="Open Sans" w:cs="Open Sans"/>
                <w:sz w:val="14"/>
              </w:rPr>
              <w:t>15:05.8</w:t>
            </w:r>
          </w:p>
        </w:tc>
        <w:tc>
          <w:tcPr>
            <w:tcW w:w="700" w:type="dxa"/>
            <w:vAlign w:val="center"/>
          </w:tcPr>
          <w:p w14:paraId="092B484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C814D2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77A685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5E02169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0E864064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0218D309" w14:textId="77777777" w:rsidR="00CA7704" w:rsidRDefault="00EB51DA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D64A6C9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95F2E6F" w14:textId="77777777" w:rsidR="00CA7704" w:rsidRDefault="00EB51DA">
            <w:r>
              <w:rPr>
                <w:rFonts w:ascii="Open Sans" w:hAnsi="Open Sans" w:cs="Open Sans"/>
                <w:sz w:val="14"/>
              </w:rPr>
              <w:t>RN7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38538C3" w14:textId="77777777" w:rsidR="00CA7704" w:rsidRDefault="00EB51DA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DF3B8D" w14:textId="77777777" w:rsidR="00CA7704" w:rsidRDefault="00EB51DA">
            <w:r>
              <w:rPr>
                <w:rFonts w:ascii="Open Sans" w:hAnsi="Open Sans" w:cs="Open Sans"/>
                <w:sz w:val="14"/>
              </w:rPr>
              <w:t>E. BOREL</w:t>
            </w:r>
            <w:r>
              <w:rPr>
                <w:rFonts w:ascii="Open Sans" w:hAnsi="Open Sans" w:cs="Open Sans"/>
                <w:sz w:val="14"/>
              </w:rPr>
              <w:br/>
              <w:t>M. DANIEL TROELS-SMITH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16FC583B" w14:textId="77777777" w:rsidR="00CA7704" w:rsidRDefault="00EB51DA">
            <w:r>
              <w:rPr>
                <w:rFonts w:ascii="Open Sans" w:hAnsi="Open Sans" w:cs="Open Sans"/>
                <w:sz w:val="14"/>
              </w:rPr>
              <w:t>42:34.5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9D19843" w14:textId="77777777" w:rsidR="00CA7704" w:rsidRDefault="00EB51DA">
            <w:r>
              <w:rPr>
                <w:rFonts w:ascii="Open Sans" w:hAnsi="Open Sans" w:cs="Open Sans"/>
                <w:sz w:val="14"/>
              </w:rPr>
              <w:t>08:08.1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CB3176" w14:textId="77777777" w:rsidR="00CA7704" w:rsidRDefault="00EB51DA">
            <w:r>
              <w:rPr>
                <w:rFonts w:ascii="Open Sans" w:hAnsi="Open Sans" w:cs="Open Sans"/>
                <w:sz w:val="14"/>
              </w:rPr>
              <w:t>07:43.5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353DA8" w14:textId="77777777" w:rsidR="00CA7704" w:rsidRDefault="00EB51DA">
            <w:r>
              <w:rPr>
                <w:rFonts w:ascii="Open Sans" w:hAnsi="Open Sans" w:cs="Open Sans"/>
                <w:sz w:val="14"/>
              </w:rPr>
              <w:t>07:49.0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38B1BF1" w14:textId="77777777" w:rsidR="00CA7704" w:rsidRDefault="00EB51DA">
            <w:r>
              <w:rPr>
                <w:rFonts w:ascii="Open Sans" w:hAnsi="Open Sans" w:cs="Open Sans"/>
                <w:sz w:val="14"/>
              </w:rPr>
              <w:t>07:26.1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BBB215" w14:textId="77777777" w:rsidR="00CA7704" w:rsidRDefault="00EB51DA">
            <w:r>
              <w:rPr>
                <w:rFonts w:ascii="Open Sans" w:hAnsi="Open Sans" w:cs="Open Sans"/>
                <w:sz w:val="14"/>
              </w:rPr>
              <w:t>08:10.4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DABBF0B" w14:textId="77777777" w:rsidR="00CA7704" w:rsidRDefault="00EB51DA">
            <w:r>
              <w:rPr>
                <w:rFonts w:ascii="Open Sans" w:hAnsi="Open Sans" w:cs="Open Sans"/>
                <w:sz w:val="14"/>
              </w:rPr>
              <w:t>03:17.4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0CD0D04" w14:textId="77777777" w:rsidR="00CA7704" w:rsidRDefault="00EB51DA">
            <w:r>
              <w:rPr>
                <w:rFonts w:ascii="Open Sans" w:hAnsi="Open Sans" w:cs="Open Sans"/>
                <w:sz w:val="14"/>
              </w:rPr>
              <w:t>12:39.1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57954C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AB5452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72AEF9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536487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FA03940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4F610349" w14:textId="77777777" w:rsidR="00CA7704" w:rsidRDefault="00EB51DA">
            <w:r>
              <w:rPr>
                <w:rFonts w:ascii="Open Sans" w:hAnsi="Open Sans" w:cs="Open Sans"/>
                <w:sz w:val="14"/>
              </w:rPr>
              <w:t>19</w:t>
            </w:r>
          </w:p>
        </w:tc>
        <w:tc>
          <w:tcPr>
            <w:tcW w:w="440" w:type="dxa"/>
            <w:vAlign w:val="center"/>
          </w:tcPr>
          <w:p w14:paraId="57C7E1E2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2A317731" w14:textId="77777777" w:rsidR="00CA7704" w:rsidRDefault="00EB51DA">
            <w:r>
              <w:rPr>
                <w:rFonts w:ascii="Open Sans" w:hAnsi="Open Sans" w:cs="Open Sans"/>
                <w:sz w:val="14"/>
              </w:rPr>
              <w:t>RC5</w:t>
            </w:r>
          </w:p>
        </w:tc>
        <w:tc>
          <w:tcPr>
            <w:tcW w:w="457" w:type="dxa"/>
            <w:vAlign w:val="center"/>
          </w:tcPr>
          <w:p w14:paraId="46B64F58" w14:textId="77777777" w:rsidR="00CA7704" w:rsidRDefault="00EB51DA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1800" w:type="dxa"/>
            <w:vAlign w:val="center"/>
          </w:tcPr>
          <w:p w14:paraId="5B0EB3D1" w14:textId="77777777" w:rsidR="00CA7704" w:rsidRDefault="00EB51DA">
            <w:r>
              <w:rPr>
                <w:rFonts w:ascii="Open Sans" w:hAnsi="Open Sans" w:cs="Open Sans"/>
                <w:sz w:val="14"/>
              </w:rPr>
              <w:t>T. ANDERSEN</w:t>
            </w:r>
            <w:r>
              <w:rPr>
                <w:rFonts w:ascii="Open Sans" w:hAnsi="Open Sans" w:cs="Open Sans"/>
                <w:sz w:val="14"/>
              </w:rPr>
              <w:br/>
              <w:t>P. LØNBERG JENSEN</w:t>
            </w:r>
          </w:p>
        </w:tc>
        <w:tc>
          <w:tcPr>
            <w:tcW w:w="691" w:type="dxa"/>
            <w:vAlign w:val="center"/>
          </w:tcPr>
          <w:p w14:paraId="5E153263" w14:textId="77777777" w:rsidR="00CA7704" w:rsidRDefault="00EB51DA">
            <w:r>
              <w:rPr>
                <w:rFonts w:ascii="Open Sans" w:hAnsi="Open Sans" w:cs="Open Sans"/>
                <w:sz w:val="14"/>
              </w:rPr>
              <w:t>43:10.9</w:t>
            </w:r>
          </w:p>
        </w:tc>
        <w:tc>
          <w:tcPr>
            <w:tcW w:w="700" w:type="dxa"/>
            <w:vAlign w:val="center"/>
          </w:tcPr>
          <w:p w14:paraId="6E3AFB85" w14:textId="77777777" w:rsidR="00CA7704" w:rsidRDefault="00EB51DA">
            <w:r>
              <w:rPr>
                <w:rFonts w:ascii="Open Sans" w:hAnsi="Open Sans" w:cs="Open Sans"/>
                <w:sz w:val="14"/>
              </w:rPr>
              <w:t>08:12.4</w:t>
            </w:r>
          </w:p>
        </w:tc>
        <w:tc>
          <w:tcPr>
            <w:tcW w:w="700" w:type="dxa"/>
            <w:vAlign w:val="center"/>
          </w:tcPr>
          <w:p w14:paraId="67D00B4F" w14:textId="77777777" w:rsidR="00CA7704" w:rsidRDefault="00EB51DA">
            <w:r>
              <w:rPr>
                <w:rFonts w:ascii="Open Sans" w:hAnsi="Open Sans" w:cs="Open Sans"/>
                <w:sz w:val="14"/>
              </w:rPr>
              <w:t>07:34.1</w:t>
            </w:r>
          </w:p>
        </w:tc>
        <w:tc>
          <w:tcPr>
            <w:tcW w:w="700" w:type="dxa"/>
            <w:vAlign w:val="center"/>
          </w:tcPr>
          <w:p w14:paraId="334EC86A" w14:textId="77777777" w:rsidR="00CA7704" w:rsidRDefault="00EB51DA">
            <w:r>
              <w:rPr>
                <w:rFonts w:ascii="Open Sans" w:hAnsi="Open Sans" w:cs="Open Sans"/>
                <w:sz w:val="14"/>
              </w:rPr>
              <w:t>08:09.2</w:t>
            </w:r>
          </w:p>
        </w:tc>
        <w:tc>
          <w:tcPr>
            <w:tcW w:w="700" w:type="dxa"/>
            <w:vAlign w:val="center"/>
          </w:tcPr>
          <w:p w14:paraId="706B67DE" w14:textId="77777777" w:rsidR="00CA7704" w:rsidRDefault="00EB51DA">
            <w:r>
              <w:rPr>
                <w:rFonts w:ascii="Open Sans" w:hAnsi="Open Sans" w:cs="Open Sans"/>
                <w:sz w:val="14"/>
              </w:rPr>
              <w:t>07:33.9</w:t>
            </w:r>
          </w:p>
        </w:tc>
        <w:tc>
          <w:tcPr>
            <w:tcW w:w="700" w:type="dxa"/>
            <w:vAlign w:val="center"/>
          </w:tcPr>
          <w:p w14:paraId="637C95EC" w14:textId="77777777" w:rsidR="00CA7704" w:rsidRDefault="00EB51DA">
            <w:r>
              <w:rPr>
                <w:rFonts w:ascii="Open Sans" w:hAnsi="Open Sans" w:cs="Open Sans"/>
                <w:sz w:val="14"/>
              </w:rPr>
              <w:t>08:01.5</w:t>
            </w:r>
          </w:p>
        </w:tc>
        <w:tc>
          <w:tcPr>
            <w:tcW w:w="700" w:type="dxa"/>
            <w:vAlign w:val="center"/>
          </w:tcPr>
          <w:p w14:paraId="3D907CB0" w14:textId="77777777" w:rsidR="00CA7704" w:rsidRDefault="00EB51DA">
            <w:r>
              <w:rPr>
                <w:rFonts w:ascii="Open Sans" w:hAnsi="Open Sans" w:cs="Open Sans"/>
                <w:sz w:val="14"/>
              </w:rPr>
              <w:t>03:39.8</w:t>
            </w:r>
          </w:p>
        </w:tc>
        <w:tc>
          <w:tcPr>
            <w:tcW w:w="700" w:type="dxa"/>
            <w:vAlign w:val="center"/>
          </w:tcPr>
          <w:p w14:paraId="6B0C52BD" w14:textId="77777777" w:rsidR="00CA7704" w:rsidRDefault="00EB51DA">
            <w:r>
              <w:rPr>
                <w:rFonts w:ascii="Open Sans" w:hAnsi="Open Sans" w:cs="Open Sans"/>
                <w:sz w:val="14"/>
              </w:rPr>
              <w:t>16:34.6</w:t>
            </w:r>
          </w:p>
        </w:tc>
        <w:tc>
          <w:tcPr>
            <w:tcW w:w="700" w:type="dxa"/>
            <w:vAlign w:val="center"/>
          </w:tcPr>
          <w:p w14:paraId="52CEFE9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A09D04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588237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2C44BE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43FF40F6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0C13AC5" w14:textId="77777777" w:rsidR="00CA7704" w:rsidRDefault="00EB51DA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2FF86E56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8AD99C1" w14:textId="77777777" w:rsidR="00CA7704" w:rsidRDefault="00EB51DA">
            <w:r>
              <w:rPr>
                <w:rFonts w:ascii="Open Sans" w:hAnsi="Open Sans" w:cs="Open Sans"/>
                <w:sz w:val="14"/>
              </w:rPr>
              <w:t>RN4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6F06A03" w14:textId="77777777" w:rsidR="00CA7704" w:rsidRDefault="00EB51DA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01FDA52" w14:textId="77777777" w:rsidR="00CA7704" w:rsidRDefault="00EB51DA">
            <w:r>
              <w:rPr>
                <w:rFonts w:ascii="Open Sans" w:hAnsi="Open Sans" w:cs="Open Sans"/>
                <w:sz w:val="14"/>
              </w:rPr>
              <w:t>A. SIERSBÆK</w:t>
            </w:r>
            <w:r>
              <w:rPr>
                <w:rFonts w:ascii="Open Sans" w:hAnsi="Open Sans" w:cs="Open Sans"/>
                <w:sz w:val="14"/>
              </w:rPr>
              <w:br/>
              <w:t>R. PAJBJERG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1073E79" w14:textId="77777777" w:rsidR="00CA7704" w:rsidRDefault="00EB51DA">
            <w:r>
              <w:rPr>
                <w:rFonts w:ascii="Open Sans" w:hAnsi="Open Sans" w:cs="Open Sans"/>
                <w:sz w:val="14"/>
              </w:rPr>
              <w:t>43:13.3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DF49B20" w14:textId="77777777" w:rsidR="00CA7704" w:rsidRDefault="00EB51DA">
            <w:r>
              <w:rPr>
                <w:rFonts w:ascii="Open Sans" w:hAnsi="Open Sans" w:cs="Open Sans"/>
                <w:sz w:val="14"/>
              </w:rPr>
              <w:t>08:30.9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BEFD512" w14:textId="77777777" w:rsidR="00CA7704" w:rsidRDefault="00EB51DA">
            <w:r>
              <w:rPr>
                <w:rFonts w:ascii="Open Sans" w:hAnsi="Open Sans" w:cs="Open Sans"/>
                <w:sz w:val="14"/>
              </w:rPr>
              <w:t>07:43.1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ACDE117" w14:textId="77777777" w:rsidR="00CA7704" w:rsidRDefault="00EB51DA">
            <w:r>
              <w:rPr>
                <w:rFonts w:ascii="Open Sans" w:hAnsi="Open Sans" w:cs="Open Sans"/>
                <w:sz w:val="14"/>
              </w:rPr>
              <w:t>08:13.6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741091E" w14:textId="77777777" w:rsidR="00CA7704" w:rsidRDefault="00EB51DA">
            <w:r>
              <w:rPr>
                <w:rFonts w:ascii="Open Sans" w:hAnsi="Open Sans" w:cs="Open Sans"/>
                <w:sz w:val="14"/>
              </w:rPr>
              <w:t>07:31.5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507B4F6" w14:textId="77777777" w:rsidR="00CA7704" w:rsidRDefault="00EB51DA">
            <w:r>
              <w:rPr>
                <w:rFonts w:ascii="Open Sans" w:hAnsi="Open Sans" w:cs="Open Sans"/>
                <w:sz w:val="14"/>
              </w:rPr>
              <w:t>07:52.6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3B6453E" w14:textId="77777777" w:rsidR="00CA7704" w:rsidRDefault="00EB51DA">
            <w:r>
              <w:rPr>
                <w:rFonts w:ascii="Open Sans" w:hAnsi="Open Sans" w:cs="Open Sans"/>
                <w:sz w:val="14"/>
              </w:rPr>
              <w:t>03:21.6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28B296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FBF172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0E7ED6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C8ACE0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640F8F7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755355CB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326C05D2" w14:textId="77777777" w:rsidR="00CA7704" w:rsidRDefault="00EB51DA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440" w:type="dxa"/>
            <w:vAlign w:val="center"/>
          </w:tcPr>
          <w:p w14:paraId="752804B4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vAlign w:val="center"/>
          </w:tcPr>
          <w:p w14:paraId="1B496F2B" w14:textId="77777777" w:rsidR="00CA7704" w:rsidRDefault="00EB51DA">
            <w:r>
              <w:rPr>
                <w:rFonts w:ascii="Open Sans" w:hAnsi="Open Sans" w:cs="Open Sans"/>
                <w:sz w:val="14"/>
              </w:rPr>
              <w:t>RC5</w:t>
            </w:r>
          </w:p>
        </w:tc>
        <w:tc>
          <w:tcPr>
            <w:tcW w:w="457" w:type="dxa"/>
            <w:vAlign w:val="center"/>
          </w:tcPr>
          <w:p w14:paraId="6B3A8F2C" w14:textId="77777777" w:rsidR="00CA7704" w:rsidRDefault="00EB51DA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1800" w:type="dxa"/>
            <w:vAlign w:val="center"/>
          </w:tcPr>
          <w:p w14:paraId="409380EC" w14:textId="77777777" w:rsidR="00CA7704" w:rsidRDefault="00EB51DA">
            <w:r>
              <w:rPr>
                <w:rFonts w:ascii="Open Sans" w:hAnsi="Open Sans" w:cs="Open Sans"/>
                <w:sz w:val="14"/>
              </w:rPr>
              <w:t>J. H. JØRGENSEN</w:t>
            </w:r>
            <w:r>
              <w:rPr>
                <w:rFonts w:ascii="Open Sans" w:hAnsi="Open Sans" w:cs="Open Sans"/>
                <w:sz w:val="14"/>
              </w:rPr>
              <w:br/>
              <w:t>V. ÅGE HANSEN</w:t>
            </w:r>
          </w:p>
        </w:tc>
        <w:tc>
          <w:tcPr>
            <w:tcW w:w="691" w:type="dxa"/>
            <w:vAlign w:val="center"/>
          </w:tcPr>
          <w:p w14:paraId="75C5B3F9" w14:textId="77777777" w:rsidR="00CA7704" w:rsidRDefault="00EB51DA">
            <w:r>
              <w:rPr>
                <w:rFonts w:ascii="Open Sans" w:hAnsi="Open Sans" w:cs="Open Sans"/>
                <w:sz w:val="14"/>
              </w:rPr>
              <w:t>43:31.4</w:t>
            </w:r>
          </w:p>
        </w:tc>
        <w:tc>
          <w:tcPr>
            <w:tcW w:w="700" w:type="dxa"/>
            <w:vAlign w:val="center"/>
          </w:tcPr>
          <w:p w14:paraId="3C965A48" w14:textId="77777777" w:rsidR="00CA7704" w:rsidRDefault="00EB51DA">
            <w:r>
              <w:rPr>
                <w:rFonts w:ascii="Open Sans" w:hAnsi="Open Sans" w:cs="Open Sans"/>
                <w:sz w:val="14"/>
              </w:rPr>
              <w:t>08:24.5</w:t>
            </w:r>
          </w:p>
        </w:tc>
        <w:tc>
          <w:tcPr>
            <w:tcW w:w="700" w:type="dxa"/>
            <w:vAlign w:val="center"/>
          </w:tcPr>
          <w:p w14:paraId="6F125BB0" w14:textId="77777777" w:rsidR="00CA7704" w:rsidRDefault="00EB51DA">
            <w:r>
              <w:rPr>
                <w:rFonts w:ascii="Open Sans" w:hAnsi="Open Sans" w:cs="Open Sans"/>
                <w:sz w:val="14"/>
              </w:rPr>
              <w:t>07:46.3</w:t>
            </w:r>
          </w:p>
        </w:tc>
        <w:tc>
          <w:tcPr>
            <w:tcW w:w="700" w:type="dxa"/>
            <w:vAlign w:val="center"/>
          </w:tcPr>
          <w:p w14:paraId="2E545F7B" w14:textId="77777777" w:rsidR="00CA7704" w:rsidRDefault="00EB51DA">
            <w:r>
              <w:rPr>
                <w:rFonts w:ascii="Open Sans" w:hAnsi="Open Sans" w:cs="Open Sans"/>
                <w:sz w:val="14"/>
              </w:rPr>
              <w:t>08:22.6</w:t>
            </w:r>
          </w:p>
        </w:tc>
        <w:tc>
          <w:tcPr>
            <w:tcW w:w="700" w:type="dxa"/>
            <w:vAlign w:val="center"/>
          </w:tcPr>
          <w:p w14:paraId="75DFC4ED" w14:textId="77777777" w:rsidR="00CA7704" w:rsidRDefault="00EB51DA">
            <w:r>
              <w:rPr>
                <w:rFonts w:ascii="Open Sans" w:hAnsi="Open Sans" w:cs="Open Sans"/>
                <w:sz w:val="14"/>
              </w:rPr>
              <w:t>07:39.5</w:t>
            </w:r>
          </w:p>
        </w:tc>
        <w:tc>
          <w:tcPr>
            <w:tcW w:w="700" w:type="dxa"/>
            <w:vAlign w:val="center"/>
          </w:tcPr>
          <w:p w14:paraId="2492B0BC" w14:textId="77777777" w:rsidR="00CA7704" w:rsidRDefault="00EB51DA">
            <w:r>
              <w:rPr>
                <w:rFonts w:ascii="Open Sans" w:hAnsi="Open Sans" w:cs="Open Sans"/>
                <w:sz w:val="14"/>
              </w:rPr>
              <w:t>07:55.5</w:t>
            </w:r>
          </w:p>
        </w:tc>
        <w:tc>
          <w:tcPr>
            <w:tcW w:w="700" w:type="dxa"/>
            <w:vAlign w:val="center"/>
          </w:tcPr>
          <w:p w14:paraId="2A92E0DC" w14:textId="77777777" w:rsidR="00CA7704" w:rsidRDefault="00EB51DA">
            <w:r>
              <w:rPr>
                <w:rFonts w:ascii="Open Sans" w:hAnsi="Open Sans" w:cs="Open Sans"/>
                <w:sz w:val="14"/>
              </w:rPr>
              <w:t>03:23.0</w:t>
            </w:r>
          </w:p>
        </w:tc>
        <w:tc>
          <w:tcPr>
            <w:tcW w:w="700" w:type="dxa"/>
            <w:vAlign w:val="center"/>
          </w:tcPr>
          <w:p w14:paraId="5FC9131D" w14:textId="77777777" w:rsidR="00CA7704" w:rsidRDefault="00EB51DA">
            <w:r>
              <w:rPr>
                <w:rFonts w:ascii="Open Sans" w:hAnsi="Open Sans" w:cs="Open Sans"/>
                <w:sz w:val="14"/>
              </w:rPr>
              <w:t>04:15.1</w:t>
            </w:r>
          </w:p>
        </w:tc>
        <w:tc>
          <w:tcPr>
            <w:tcW w:w="700" w:type="dxa"/>
            <w:vAlign w:val="center"/>
          </w:tcPr>
          <w:p w14:paraId="3FEF2C6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58768B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6C8697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11834DF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7366DACD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90F551E" w14:textId="77777777" w:rsidR="00CA7704" w:rsidRDefault="00EB51DA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C4129D9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AEF74BF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F5EBA98" w14:textId="77777777" w:rsidR="00CA7704" w:rsidRDefault="00EB51DA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029591E" w14:textId="77777777" w:rsidR="00CA7704" w:rsidRDefault="00EB51DA">
            <w:r>
              <w:rPr>
                <w:rFonts w:ascii="Open Sans" w:hAnsi="Open Sans" w:cs="Open Sans"/>
                <w:sz w:val="14"/>
              </w:rPr>
              <w:t>J. JACOBSEN</w:t>
            </w:r>
            <w:r>
              <w:rPr>
                <w:rFonts w:ascii="Open Sans" w:hAnsi="Open Sans" w:cs="Open Sans"/>
                <w:sz w:val="14"/>
              </w:rPr>
              <w:br/>
              <w:t>K. FLENSBAK JØRGENSEN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D4CD67F" w14:textId="77777777" w:rsidR="00CA7704" w:rsidRDefault="00EB51DA">
            <w:r>
              <w:rPr>
                <w:rFonts w:ascii="Open Sans" w:hAnsi="Open Sans" w:cs="Open Sans"/>
                <w:sz w:val="14"/>
              </w:rPr>
              <w:t>43:32.6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7CDB70F" w14:textId="77777777" w:rsidR="00CA7704" w:rsidRDefault="00EB51DA">
            <w:r>
              <w:rPr>
                <w:rFonts w:ascii="Open Sans" w:hAnsi="Open Sans" w:cs="Open Sans"/>
                <w:sz w:val="14"/>
              </w:rPr>
              <w:t>08:21.2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9F463BB" w14:textId="77777777" w:rsidR="00CA7704" w:rsidRDefault="00EB51DA">
            <w:r>
              <w:rPr>
                <w:rFonts w:ascii="Open Sans" w:hAnsi="Open Sans" w:cs="Open Sans"/>
                <w:sz w:val="14"/>
              </w:rPr>
              <w:t>07:47.5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A3005C" w14:textId="77777777" w:rsidR="00CA7704" w:rsidRDefault="00EB51DA">
            <w:r>
              <w:rPr>
                <w:rFonts w:ascii="Open Sans" w:hAnsi="Open Sans" w:cs="Open Sans"/>
                <w:sz w:val="14"/>
              </w:rPr>
              <w:t>08:15.5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B5193FA" w14:textId="77777777" w:rsidR="00CA7704" w:rsidRDefault="00EB51DA">
            <w:r>
              <w:rPr>
                <w:rFonts w:ascii="Open Sans" w:hAnsi="Open Sans" w:cs="Open Sans"/>
                <w:sz w:val="14"/>
              </w:rPr>
              <w:t>07:44.2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3A6AD65" w14:textId="77777777" w:rsidR="00CA7704" w:rsidRDefault="00EB51DA">
            <w:r>
              <w:rPr>
                <w:rFonts w:ascii="Open Sans" w:hAnsi="Open Sans" w:cs="Open Sans"/>
                <w:sz w:val="14"/>
              </w:rPr>
              <w:t>07:57.0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56D1C9" w14:textId="77777777" w:rsidR="00CA7704" w:rsidRDefault="00EB51DA">
            <w:r>
              <w:rPr>
                <w:rFonts w:ascii="Open Sans" w:hAnsi="Open Sans" w:cs="Open Sans"/>
                <w:sz w:val="14"/>
              </w:rPr>
              <w:t>03:27.2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9BADA8C" w14:textId="77777777" w:rsidR="00CA7704" w:rsidRDefault="00EB51DA">
            <w:r>
              <w:rPr>
                <w:rFonts w:ascii="Open Sans" w:hAnsi="Open Sans" w:cs="Open Sans"/>
                <w:sz w:val="14"/>
              </w:rPr>
              <w:t>03:46.1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05EEE1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4E1FD1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B84A4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5506729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218C94D7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4BE4E368" w14:textId="77777777" w:rsidR="00CA7704" w:rsidRDefault="00EB51DA">
            <w:r>
              <w:rPr>
                <w:rFonts w:ascii="Open Sans" w:hAnsi="Open Sans" w:cs="Open Sans"/>
                <w:sz w:val="14"/>
              </w:rPr>
              <w:t>23</w:t>
            </w:r>
          </w:p>
        </w:tc>
        <w:tc>
          <w:tcPr>
            <w:tcW w:w="440" w:type="dxa"/>
            <w:vAlign w:val="center"/>
          </w:tcPr>
          <w:p w14:paraId="26F4ED37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1D3D280E" w14:textId="77777777" w:rsidR="00CA7704" w:rsidRDefault="00EB51DA">
            <w:r>
              <w:rPr>
                <w:rFonts w:ascii="Open Sans" w:hAnsi="Open Sans" w:cs="Open Sans"/>
                <w:sz w:val="14"/>
              </w:rPr>
              <w:t>RN3</w:t>
            </w:r>
          </w:p>
        </w:tc>
        <w:tc>
          <w:tcPr>
            <w:tcW w:w="457" w:type="dxa"/>
            <w:vAlign w:val="center"/>
          </w:tcPr>
          <w:p w14:paraId="4E366917" w14:textId="77777777" w:rsidR="00CA7704" w:rsidRDefault="00EB51DA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1800" w:type="dxa"/>
            <w:vAlign w:val="center"/>
          </w:tcPr>
          <w:p w14:paraId="186A868D" w14:textId="77777777" w:rsidR="00CA7704" w:rsidRDefault="00EB51DA">
            <w:r>
              <w:rPr>
                <w:rFonts w:ascii="Open Sans" w:hAnsi="Open Sans" w:cs="Open Sans"/>
                <w:sz w:val="14"/>
              </w:rPr>
              <w:t>C. LANTHER</w:t>
            </w:r>
            <w:r>
              <w:rPr>
                <w:rFonts w:ascii="Open Sans" w:hAnsi="Open Sans" w:cs="Open Sans"/>
                <w:sz w:val="14"/>
              </w:rPr>
              <w:br/>
              <w:t>M. GOTLOB</w:t>
            </w:r>
          </w:p>
        </w:tc>
        <w:tc>
          <w:tcPr>
            <w:tcW w:w="691" w:type="dxa"/>
            <w:vAlign w:val="center"/>
          </w:tcPr>
          <w:p w14:paraId="49B897FA" w14:textId="77777777" w:rsidR="00CA7704" w:rsidRDefault="00EB51DA">
            <w:r>
              <w:rPr>
                <w:rFonts w:ascii="Open Sans" w:hAnsi="Open Sans" w:cs="Open Sans"/>
                <w:sz w:val="14"/>
              </w:rPr>
              <w:t>43:40.5</w:t>
            </w:r>
          </w:p>
        </w:tc>
        <w:tc>
          <w:tcPr>
            <w:tcW w:w="700" w:type="dxa"/>
            <w:vAlign w:val="center"/>
          </w:tcPr>
          <w:p w14:paraId="49AB39F8" w14:textId="77777777" w:rsidR="00CA7704" w:rsidRDefault="00EB51DA">
            <w:r>
              <w:rPr>
                <w:rFonts w:ascii="Open Sans" w:hAnsi="Open Sans" w:cs="Open Sans"/>
                <w:sz w:val="14"/>
              </w:rPr>
              <w:t>07:40.2</w:t>
            </w:r>
          </w:p>
        </w:tc>
        <w:tc>
          <w:tcPr>
            <w:tcW w:w="700" w:type="dxa"/>
            <w:vAlign w:val="center"/>
          </w:tcPr>
          <w:p w14:paraId="48DBCB5D" w14:textId="77777777" w:rsidR="00CA7704" w:rsidRDefault="00EB51DA">
            <w:r>
              <w:rPr>
                <w:rFonts w:ascii="Open Sans" w:hAnsi="Open Sans" w:cs="Open Sans"/>
                <w:sz w:val="14"/>
              </w:rPr>
              <w:t>08:46.5</w:t>
            </w:r>
          </w:p>
        </w:tc>
        <w:tc>
          <w:tcPr>
            <w:tcW w:w="700" w:type="dxa"/>
            <w:vAlign w:val="center"/>
          </w:tcPr>
          <w:p w14:paraId="33159AAF" w14:textId="77777777" w:rsidR="00CA7704" w:rsidRDefault="00EB51DA">
            <w:r>
              <w:rPr>
                <w:rFonts w:ascii="Open Sans" w:hAnsi="Open Sans" w:cs="Open Sans"/>
                <w:sz w:val="14"/>
              </w:rPr>
              <w:t>08:11.4</w:t>
            </w:r>
          </w:p>
        </w:tc>
        <w:tc>
          <w:tcPr>
            <w:tcW w:w="700" w:type="dxa"/>
            <w:vAlign w:val="center"/>
          </w:tcPr>
          <w:p w14:paraId="5EDBF4A1" w14:textId="77777777" w:rsidR="00CA7704" w:rsidRDefault="00EB51DA">
            <w:r>
              <w:rPr>
                <w:rFonts w:ascii="Open Sans" w:hAnsi="Open Sans" w:cs="Open Sans"/>
                <w:sz w:val="14"/>
              </w:rPr>
              <w:t>07:48.1</w:t>
            </w:r>
          </w:p>
        </w:tc>
        <w:tc>
          <w:tcPr>
            <w:tcW w:w="700" w:type="dxa"/>
            <w:vAlign w:val="center"/>
          </w:tcPr>
          <w:p w14:paraId="3744A226" w14:textId="77777777" w:rsidR="00CA7704" w:rsidRDefault="00EB51DA">
            <w:r>
              <w:rPr>
                <w:rFonts w:ascii="Open Sans" w:hAnsi="Open Sans" w:cs="Open Sans"/>
                <w:sz w:val="14"/>
              </w:rPr>
              <w:t>07:49.0</w:t>
            </w:r>
          </w:p>
        </w:tc>
        <w:tc>
          <w:tcPr>
            <w:tcW w:w="700" w:type="dxa"/>
            <w:vAlign w:val="center"/>
          </w:tcPr>
          <w:p w14:paraId="5F0D6797" w14:textId="77777777" w:rsidR="00CA7704" w:rsidRDefault="00EB51DA">
            <w:r>
              <w:rPr>
                <w:rFonts w:ascii="Open Sans" w:hAnsi="Open Sans" w:cs="Open Sans"/>
                <w:sz w:val="14"/>
              </w:rPr>
              <w:t>03:25.3</w:t>
            </w:r>
          </w:p>
        </w:tc>
        <w:tc>
          <w:tcPr>
            <w:tcW w:w="700" w:type="dxa"/>
            <w:vAlign w:val="center"/>
          </w:tcPr>
          <w:p w14:paraId="204BF941" w14:textId="77777777" w:rsidR="00CA7704" w:rsidRDefault="00EB51DA">
            <w:r>
              <w:rPr>
                <w:rFonts w:ascii="Open Sans" w:hAnsi="Open Sans" w:cs="Open Sans"/>
                <w:sz w:val="14"/>
              </w:rPr>
              <w:t>09:24.3</w:t>
            </w:r>
          </w:p>
        </w:tc>
        <w:tc>
          <w:tcPr>
            <w:tcW w:w="700" w:type="dxa"/>
            <w:vAlign w:val="center"/>
          </w:tcPr>
          <w:p w14:paraId="1DA5ED9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198451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99F8D0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08F1065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63789381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936CB28" w14:textId="77777777" w:rsidR="00CA7704" w:rsidRDefault="00EB51DA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61C8936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FC8A19F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EED5C21" w14:textId="77777777" w:rsidR="00CA7704" w:rsidRDefault="00EB51DA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2F43223" w14:textId="77777777" w:rsidR="00CA7704" w:rsidRDefault="00EB51DA">
            <w:r>
              <w:rPr>
                <w:rFonts w:ascii="Open Sans" w:hAnsi="Open Sans" w:cs="Open Sans"/>
                <w:sz w:val="14"/>
              </w:rPr>
              <w:t>G. MARBOE</w:t>
            </w:r>
            <w:r>
              <w:rPr>
                <w:rFonts w:ascii="Open Sans" w:hAnsi="Open Sans" w:cs="Open Sans"/>
                <w:sz w:val="14"/>
              </w:rPr>
              <w:br/>
              <w:t>M. GAMMELGAARD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D341B84" w14:textId="77777777" w:rsidR="00CA7704" w:rsidRDefault="00EB51DA">
            <w:r>
              <w:rPr>
                <w:rFonts w:ascii="Open Sans" w:hAnsi="Open Sans" w:cs="Open Sans"/>
                <w:sz w:val="14"/>
              </w:rPr>
              <w:t>43:47.9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31076A5" w14:textId="77777777" w:rsidR="00CA7704" w:rsidRDefault="00EB51DA">
            <w:r>
              <w:rPr>
                <w:rFonts w:ascii="Open Sans" w:hAnsi="Open Sans" w:cs="Open Sans"/>
                <w:sz w:val="14"/>
              </w:rPr>
              <w:t>08:28.3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9A43A56" w14:textId="77777777" w:rsidR="00CA7704" w:rsidRDefault="00EB51DA">
            <w:r>
              <w:rPr>
                <w:rFonts w:ascii="Open Sans" w:hAnsi="Open Sans" w:cs="Open Sans"/>
                <w:sz w:val="14"/>
              </w:rPr>
              <w:t>07:50.9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C5EB709" w14:textId="77777777" w:rsidR="00CA7704" w:rsidRDefault="00EB51DA">
            <w:r>
              <w:rPr>
                <w:rFonts w:ascii="Open Sans" w:hAnsi="Open Sans" w:cs="Open Sans"/>
                <w:sz w:val="14"/>
              </w:rPr>
              <w:t>08:18.1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8A08AD0" w14:textId="77777777" w:rsidR="00CA7704" w:rsidRDefault="00EB51DA">
            <w:r>
              <w:rPr>
                <w:rFonts w:ascii="Open Sans" w:hAnsi="Open Sans" w:cs="Open Sans"/>
                <w:sz w:val="14"/>
              </w:rPr>
              <w:t>07:44.5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1FA56C2" w14:textId="77777777" w:rsidR="00CA7704" w:rsidRDefault="00EB51DA">
            <w:r>
              <w:rPr>
                <w:rFonts w:ascii="Open Sans" w:hAnsi="Open Sans" w:cs="Open Sans"/>
                <w:sz w:val="14"/>
              </w:rPr>
              <w:t>08:01.0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BDF1A6E" w14:textId="77777777" w:rsidR="00CA7704" w:rsidRDefault="00EB51DA">
            <w:r>
              <w:rPr>
                <w:rFonts w:ascii="Open Sans" w:hAnsi="Open Sans" w:cs="Open Sans"/>
                <w:sz w:val="14"/>
              </w:rPr>
              <w:t>03:25.1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905D283" w14:textId="77777777" w:rsidR="00CA7704" w:rsidRDefault="00EB51DA">
            <w:r>
              <w:rPr>
                <w:rFonts w:ascii="Open Sans" w:hAnsi="Open Sans" w:cs="Open Sans"/>
                <w:sz w:val="14"/>
              </w:rPr>
              <w:t>03:32.2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F69E2A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28EC4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8FCF78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BB17F9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79D7F2A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23BF9900" w14:textId="77777777" w:rsidR="00CA7704" w:rsidRDefault="00EB51DA">
            <w:r>
              <w:rPr>
                <w:rFonts w:ascii="Open Sans" w:hAnsi="Open Sans" w:cs="Open Sans"/>
                <w:sz w:val="14"/>
              </w:rPr>
              <w:lastRenderedPageBreak/>
              <w:t>25</w:t>
            </w:r>
          </w:p>
        </w:tc>
        <w:tc>
          <w:tcPr>
            <w:tcW w:w="440" w:type="dxa"/>
            <w:vAlign w:val="center"/>
          </w:tcPr>
          <w:p w14:paraId="085D6660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vAlign w:val="center"/>
          </w:tcPr>
          <w:p w14:paraId="022D2E65" w14:textId="77777777" w:rsidR="00CA7704" w:rsidRDefault="00EB51DA">
            <w:r>
              <w:rPr>
                <w:rFonts w:ascii="Open Sans" w:hAnsi="Open Sans" w:cs="Open Sans"/>
                <w:sz w:val="14"/>
              </w:rPr>
              <w:t>RN3</w:t>
            </w:r>
          </w:p>
        </w:tc>
        <w:tc>
          <w:tcPr>
            <w:tcW w:w="457" w:type="dxa"/>
            <w:vAlign w:val="center"/>
          </w:tcPr>
          <w:p w14:paraId="1A59910A" w14:textId="77777777" w:rsidR="00CA7704" w:rsidRDefault="00EB51DA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1800" w:type="dxa"/>
            <w:vAlign w:val="center"/>
          </w:tcPr>
          <w:p w14:paraId="791DF6E3" w14:textId="77777777" w:rsidR="00CA7704" w:rsidRDefault="00EB51DA">
            <w:r>
              <w:rPr>
                <w:rFonts w:ascii="Open Sans" w:hAnsi="Open Sans" w:cs="Open Sans"/>
                <w:sz w:val="14"/>
              </w:rPr>
              <w:t>T. NIELSEN</w:t>
            </w:r>
            <w:r>
              <w:rPr>
                <w:rFonts w:ascii="Open Sans" w:hAnsi="Open Sans" w:cs="Open Sans"/>
                <w:sz w:val="14"/>
              </w:rPr>
              <w:br/>
              <w:t>A. CLAUSEN</w:t>
            </w:r>
          </w:p>
        </w:tc>
        <w:tc>
          <w:tcPr>
            <w:tcW w:w="691" w:type="dxa"/>
            <w:vAlign w:val="center"/>
          </w:tcPr>
          <w:p w14:paraId="0D955389" w14:textId="77777777" w:rsidR="00CA7704" w:rsidRDefault="00EB51DA">
            <w:r>
              <w:rPr>
                <w:rFonts w:ascii="Open Sans" w:hAnsi="Open Sans" w:cs="Open Sans"/>
                <w:sz w:val="14"/>
              </w:rPr>
              <w:t>44:04.2</w:t>
            </w:r>
          </w:p>
        </w:tc>
        <w:tc>
          <w:tcPr>
            <w:tcW w:w="700" w:type="dxa"/>
            <w:vAlign w:val="center"/>
          </w:tcPr>
          <w:p w14:paraId="34B265FE" w14:textId="77777777" w:rsidR="00CA7704" w:rsidRDefault="00EB51DA">
            <w:r>
              <w:rPr>
                <w:rFonts w:ascii="Open Sans" w:hAnsi="Open Sans" w:cs="Open Sans"/>
                <w:sz w:val="14"/>
              </w:rPr>
              <w:t>08:30.1</w:t>
            </w:r>
          </w:p>
        </w:tc>
        <w:tc>
          <w:tcPr>
            <w:tcW w:w="700" w:type="dxa"/>
            <w:vAlign w:val="center"/>
          </w:tcPr>
          <w:p w14:paraId="3AFF9618" w14:textId="77777777" w:rsidR="00CA7704" w:rsidRDefault="00EB51DA">
            <w:r>
              <w:rPr>
                <w:rFonts w:ascii="Open Sans" w:hAnsi="Open Sans" w:cs="Open Sans"/>
                <w:sz w:val="14"/>
              </w:rPr>
              <w:t>07:56.7</w:t>
            </w:r>
          </w:p>
        </w:tc>
        <w:tc>
          <w:tcPr>
            <w:tcW w:w="700" w:type="dxa"/>
            <w:vAlign w:val="center"/>
          </w:tcPr>
          <w:p w14:paraId="7A2DE1DE" w14:textId="77777777" w:rsidR="00CA7704" w:rsidRDefault="00EB51DA">
            <w:r>
              <w:rPr>
                <w:rFonts w:ascii="Open Sans" w:hAnsi="Open Sans" w:cs="Open Sans"/>
                <w:sz w:val="14"/>
              </w:rPr>
              <w:t>08:21.4</w:t>
            </w:r>
          </w:p>
        </w:tc>
        <w:tc>
          <w:tcPr>
            <w:tcW w:w="700" w:type="dxa"/>
            <w:vAlign w:val="center"/>
          </w:tcPr>
          <w:p w14:paraId="4D3F08F8" w14:textId="77777777" w:rsidR="00CA7704" w:rsidRDefault="00EB51DA">
            <w:r>
              <w:rPr>
                <w:rFonts w:ascii="Open Sans" w:hAnsi="Open Sans" w:cs="Open Sans"/>
                <w:sz w:val="14"/>
              </w:rPr>
              <w:t>07:45.9</w:t>
            </w:r>
          </w:p>
        </w:tc>
        <w:tc>
          <w:tcPr>
            <w:tcW w:w="700" w:type="dxa"/>
            <w:vAlign w:val="center"/>
          </w:tcPr>
          <w:p w14:paraId="0647EDBC" w14:textId="77777777" w:rsidR="00CA7704" w:rsidRDefault="00EB51DA">
            <w:r>
              <w:rPr>
                <w:rFonts w:ascii="Open Sans" w:hAnsi="Open Sans" w:cs="Open Sans"/>
                <w:sz w:val="14"/>
              </w:rPr>
              <w:t>07:50.6</w:t>
            </w:r>
          </w:p>
        </w:tc>
        <w:tc>
          <w:tcPr>
            <w:tcW w:w="700" w:type="dxa"/>
            <w:vAlign w:val="center"/>
          </w:tcPr>
          <w:p w14:paraId="1077FE65" w14:textId="77777777" w:rsidR="00CA7704" w:rsidRDefault="00EB51DA">
            <w:r>
              <w:rPr>
                <w:rFonts w:ascii="Open Sans" w:hAnsi="Open Sans" w:cs="Open Sans"/>
                <w:sz w:val="14"/>
              </w:rPr>
              <w:t>03:29.5</w:t>
            </w:r>
          </w:p>
        </w:tc>
        <w:tc>
          <w:tcPr>
            <w:tcW w:w="700" w:type="dxa"/>
            <w:vAlign w:val="center"/>
          </w:tcPr>
          <w:p w14:paraId="66672BE6" w14:textId="77777777" w:rsidR="00CA7704" w:rsidRDefault="00EB51DA">
            <w:r>
              <w:rPr>
                <w:rFonts w:ascii="Open Sans" w:hAnsi="Open Sans" w:cs="Open Sans"/>
                <w:sz w:val="14"/>
              </w:rPr>
              <w:t>03:53.4</w:t>
            </w:r>
          </w:p>
        </w:tc>
        <w:tc>
          <w:tcPr>
            <w:tcW w:w="700" w:type="dxa"/>
            <w:vAlign w:val="center"/>
          </w:tcPr>
          <w:p w14:paraId="1F0C142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D6D46A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43D2B0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49A8464B" w14:textId="77777777" w:rsidR="00CA7704" w:rsidRDefault="00EB51DA">
            <w:r>
              <w:rPr>
                <w:rFonts w:ascii="Open Sans" w:hAnsi="Open Sans" w:cs="Open Sans"/>
                <w:sz w:val="14"/>
              </w:rPr>
              <w:t>00:10</w:t>
            </w:r>
          </w:p>
        </w:tc>
      </w:tr>
      <w:tr w:rsidR="00CA7704" w14:paraId="6D2B28BF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02458E1" w14:textId="77777777" w:rsidR="00CA7704" w:rsidRDefault="00EB51DA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1D729BCA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50CF4503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A975982" w14:textId="77777777" w:rsidR="00CA7704" w:rsidRDefault="00EB51DA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51ACC3" w14:textId="77777777" w:rsidR="00CA7704" w:rsidRDefault="00EB51DA">
            <w:r>
              <w:rPr>
                <w:rFonts w:ascii="Open Sans" w:hAnsi="Open Sans" w:cs="Open Sans"/>
                <w:sz w:val="14"/>
              </w:rPr>
              <w:t>L. KARLSHØJ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I. KVICK JØRGENSEN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75D9B31" w14:textId="77777777" w:rsidR="00CA7704" w:rsidRDefault="00EB51DA">
            <w:r>
              <w:rPr>
                <w:rFonts w:ascii="Open Sans" w:hAnsi="Open Sans" w:cs="Open Sans"/>
                <w:sz w:val="14"/>
              </w:rPr>
              <w:t>44:14.4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D17854A" w14:textId="77777777" w:rsidR="00CA7704" w:rsidRDefault="00EB51DA">
            <w:r>
              <w:rPr>
                <w:rFonts w:ascii="Open Sans" w:hAnsi="Open Sans" w:cs="Open Sans"/>
                <w:sz w:val="14"/>
              </w:rPr>
              <w:t>08:33.3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611D3B" w14:textId="77777777" w:rsidR="00CA7704" w:rsidRDefault="00EB51DA">
            <w:r>
              <w:rPr>
                <w:rFonts w:ascii="Open Sans" w:hAnsi="Open Sans" w:cs="Open Sans"/>
                <w:sz w:val="14"/>
              </w:rPr>
              <w:t>07:56.2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AB46DC" w14:textId="77777777" w:rsidR="00CA7704" w:rsidRDefault="00EB51DA">
            <w:r>
              <w:rPr>
                <w:rFonts w:ascii="Open Sans" w:hAnsi="Open Sans" w:cs="Open Sans"/>
                <w:sz w:val="14"/>
              </w:rPr>
              <w:t>08:24.4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7CA4B5F" w14:textId="77777777" w:rsidR="00CA7704" w:rsidRDefault="00EB51DA">
            <w:r>
              <w:rPr>
                <w:rFonts w:ascii="Open Sans" w:hAnsi="Open Sans" w:cs="Open Sans"/>
                <w:sz w:val="14"/>
              </w:rPr>
              <w:t>07:52.2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BA7978" w14:textId="77777777" w:rsidR="00CA7704" w:rsidRDefault="00EB51DA">
            <w:r>
              <w:rPr>
                <w:rFonts w:ascii="Open Sans" w:hAnsi="Open Sans" w:cs="Open Sans"/>
                <w:sz w:val="14"/>
              </w:rPr>
              <w:t>08:02.8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D2B11B" w14:textId="77777777" w:rsidR="00CA7704" w:rsidRDefault="00EB51DA">
            <w:r>
              <w:rPr>
                <w:rFonts w:ascii="Open Sans" w:hAnsi="Open Sans" w:cs="Open Sans"/>
                <w:sz w:val="14"/>
              </w:rPr>
              <w:t>03:25.5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FE141B5" w14:textId="77777777" w:rsidR="00CA7704" w:rsidRDefault="00EB51DA">
            <w:r>
              <w:rPr>
                <w:rFonts w:ascii="Open Sans" w:hAnsi="Open Sans" w:cs="Open Sans"/>
                <w:sz w:val="14"/>
              </w:rPr>
              <w:t>03:19.2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FA2A1F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D2D033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2E1E19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6E988B7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3594DF18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2BC72365" w14:textId="77777777" w:rsidR="00CA7704" w:rsidRDefault="00EB51DA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440" w:type="dxa"/>
            <w:vAlign w:val="center"/>
          </w:tcPr>
          <w:p w14:paraId="11A5A4D9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vAlign w:val="center"/>
          </w:tcPr>
          <w:p w14:paraId="1AB1D36E" w14:textId="77777777" w:rsidR="00CA7704" w:rsidRDefault="00EB51DA">
            <w:r>
              <w:rPr>
                <w:rFonts w:ascii="Open Sans" w:hAnsi="Open Sans" w:cs="Open Sans"/>
                <w:sz w:val="14"/>
              </w:rPr>
              <w:t>RN3</w:t>
            </w:r>
          </w:p>
        </w:tc>
        <w:tc>
          <w:tcPr>
            <w:tcW w:w="457" w:type="dxa"/>
            <w:vAlign w:val="center"/>
          </w:tcPr>
          <w:p w14:paraId="3308D816" w14:textId="77777777" w:rsidR="00CA7704" w:rsidRDefault="00EB51DA">
            <w:r>
              <w:rPr>
                <w:rFonts w:ascii="Open Sans" w:hAnsi="Open Sans" w:cs="Open Sans"/>
                <w:sz w:val="14"/>
              </w:rPr>
              <w:t>48</w:t>
            </w:r>
          </w:p>
        </w:tc>
        <w:tc>
          <w:tcPr>
            <w:tcW w:w="1800" w:type="dxa"/>
            <w:vAlign w:val="center"/>
          </w:tcPr>
          <w:p w14:paraId="75569583" w14:textId="77777777" w:rsidR="00CA7704" w:rsidRDefault="00EB51DA">
            <w:r>
              <w:rPr>
                <w:rFonts w:ascii="Open Sans" w:hAnsi="Open Sans" w:cs="Open Sans"/>
                <w:sz w:val="14"/>
              </w:rPr>
              <w:t>R. KJELLERUP</w:t>
            </w:r>
            <w:r>
              <w:rPr>
                <w:rFonts w:ascii="Open Sans" w:hAnsi="Open Sans" w:cs="Open Sans"/>
                <w:sz w:val="14"/>
              </w:rPr>
              <w:br/>
              <w:t>S. HAULRIK</w:t>
            </w:r>
          </w:p>
        </w:tc>
        <w:tc>
          <w:tcPr>
            <w:tcW w:w="691" w:type="dxa"/>
            <w:vAlign w:val="center"/>
          </w:tcPr>
          <w:p w14:paraId="15B2B469" w14:textId="77777777" w:rsidR="00CA7704" w:rsidRDefault="00EB51DA">
            <w:r>
              <w:rPr>
                <w:rFonts w:ascii="Open Sans" w:hAnsi="Open Sans" w:cs="Open Sans"/>
                <w:sz w:val="14"/>
              </w:rPr>
              <w:t>44:28.8</w:t>
            </w:r>
          </w:p>
        </w:tc>
        <w:tc>
          <w:tcPr>
            <w:tcW w:w="700" w:type="dxa"/>
            <w:vAlign w:val="center"/>
          </w:tcPr>
          <w:p w14:paraId="03BFD054" w14:textId="77777777" w:rsidR="00CA7704" w:rsidRDefault="00EB51DA">
            <w:r>
              <w:rPr>
                <w:rFonts w:ascii="Open Sans" w:hAnsi="Open Sans" w:cs="Open Sans"/>
                <w:sz w:val="14"/>
              </w:rPr>
              <w:t>08:36.6</w:t>
            </w:r>
          </w:p>
        </w:tc>
        <w:tc>
          <w:tcPr>
            <w:tcW w:w="700" w:type="dxa"/>
            <w:vAlign w:val="center"/>
          </w:tcPr>
          <w:p w14:paraId="70A7D21F" w14:textId="77777777" w:rsidR="00CA7704" w:rsidRDefault="00EB51DA">
            <w:r>
              <w:rPr>
                <w:rFonts w:ascii="Open Sans" w:hAnsi="Open Sans" w:cs="Open Sans"/>
                <w:sz w:val="14"/>
              </w:rPr>
              <w:t>07:53.1</w:t>
            </w:r>
          </w:p>
        </w:tc>
        <w:tc>
          <w:tcPr>
            <w:tcW w:w="700" w:type="dxa"/>
            <w:vAlign w:val="center"/>
          </w:tcPr>
          <w:p w14:paraId="7134E486" w14:textId="77777777" w:rsidR="00CA7704" w:rsidRDefault="00EB51DA">
            <w:r>
              <w:rPr>
                <w:rFonts w:ascii="Open Sans" w:hAnsi="Open Sans" w:cs="Open Sans"/>
                <w:sz w:val="14"/>
              </w:rPr>
              <w:t>08:29.1</w:t>
            </w:r>
          </w:p>
        </w:tc>
        <w:tc>
          <w:tcPr>
            <w:tcW w:w="700" w:type="dxa"/>
            <w:vAlign w:val="center"/>
          </w:tcPr>
          <w:p w14:paraId="152FCCDD" w14:textId="77777777" w:rsidR="00CA7704" w:rsidRDefault="00EB51DA">
            <w:r>
              <w:rPr>
                <w:rFonts w:ascii="Open Sans" w:hAnsi="Open Sans" w:cs="Open Sans"/>
                <w:sz w:val="14"/>
              </w:rPr>
              <w:t>07:52.7</w:t>
            </w:r>
          </w:p>
        </w:tc>
        <w:tc>
          <w:tcPr>
            <w:tcW w:w="700" w:type="dxa"/>
            <w:vAlign w:val="center"/>
          </w:tcPr>
          <w:p w14:paraId="65D2E837" w14:textId="77777777" w:rsidR="00CA7704" w:rsidRDefault="00EB51DA">
            <w:r>
              <w:rPr>
                <w:rFonts w:ascii="Open Sans" w:hAnsi="Open Sans" w:cs="Open Sans"/>
                <w:sz w:val="14"/>
              </w:rPr>
              <w:t>08:05.9</w:t>
            </w:r>
          </w:p>
        </w:tc>
        <w:tc>
          <w:tcPr>
            <w:tcW w:w="700" w:type="dxa"/>
            <w:vAlign w:val="center"/>
          </w:tcPr>
          <w:p w14:paraId="67236D14" w14:textId="77777777" w:rsidR="00CA7704" w:rsidRDefault="00EB51DA">
            <w:r>
              <w:rPr>
                <w:rFonts w:ascii="Open Sans" w:hAnsi="Open Sans" w:cs="Open Sans"/>
                <w:sz w:val="14"/>
              </w:rPr>
              <w:t>03:31.4</w:t>
            </w:r>
          </w:p>
        </w:tc>
        <w:tc>
          <w:tcPr>
            <w:tcW w:w="700" w:type="dxa"/>
            <w:vAlign w:val="center"/>
          </w:tcPr>
          <w:p w14:paraId="551C9612" w14:textId="77777777" w:rsidR="00CA7704" w:rsidRDefault="00EB51DA">
            <w:r>
              <w:rPr>
                <w:rFonts w:ascii="Open Sans" w:hAnsi="Open Sans" w:cs="Open Sans"/>
                <w:sz w:val="14"/>
              </w:rPr>
              <w:t>03:11.6</w:t>
            </w:r>
          </w:p>
        </w:tc>
        <w:tc>
          <w:tcPr>
            <w:tcW w:w="700" w:type="dxa"/>
            <w:vAlign w:val="center"/>
          </w:tcPr>
          <w:p w14:paraId="44B6096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6939E9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837EF7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54EA24D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327B7ED3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B3F6706" w14:textId="77777777" w:rsidR="00CA7704" w:rsidRDefault="00EB51DA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A6019B6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3C72E5E" w14:textId="77777777" w:rsidR="00CA7704" w:rsidRDefault="00EB51DA">
            <w:r>
              <w:rPr>
                <w:rFonts w:ascii="Open Sans" w:hAnsi="Open Sans" w:cs="Open Sans"/>
                <w:sz w:val="14"/>
              </w:rPr>
              <w:t>RN9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B4A780E" w14:textId="77777777" w:rsidR="00CA7704" w:rsidRDefault="00EB51DA">
            <w:r>
              <w:rPr>
                <w:rFonts w:ascii="Open Sans" w:hAnsi="Open Sans" w:cs="Open Sans"/>
                <w:sz w:val="14"/>
              </w:rPr>
              <w:t>44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2EC9BDC" w14:textId="77777777" w:rsidR="00CA7704" w:rsidRDefault="00EB51DA">
            <w:r>
              <w:rPr>
                <w:rFonts w:ascii="Open Sans" w:hAnsi="Open Sans" w:cs="Open Sans"/>
                <w:sz w:val="14"/>
              </w:rPr>
              <w:t>K. MEJER</w:t>
            </w:r>
            <w:r>
              <w:rPr>
                <w:rFonts w:ascii="Open Sans" w:hAnsi="Open Sans" w:cs="Open Sans"/>
                <w:sz w:val="14"/>
              </w:rPr>
              <w:br/>
              <w:t>S. BØGELUND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A241A8A" w14:textId="77777777" w:rsidR="00CA7704" w:rsidRDefault="00EB51DA">
            <w:r>
              <w:rPr>
                <w:rFonts w:ascii="Open Sans" w:hAnsi="Open Sans" w:cs="Open Sans"/>
                <w:sz w:val="14"/>
              </w:rPr>
              <w:t>44:46.7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61B153F" w14:textId="77777777" w:rsidR="00CA7704" w:rsidRDefault="00EB51DA">
            <w:r>
              <w:rPr>
                <w:rFonts w:ascii="Open Sans" w:hAnsi="Open Sans" w:cs="Open Sans"/>
                <w:sz w:val="14"/>
              </w:rPr>
              <w:t>08:37.8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80AE80E" w14:textId="77777777" w:rsidR="00CA7704" w:rsidRDefault="00EB51DA">
            <w:r>
              <w:rPr>
                <w:rFonts w:ascii="Open Sans" w:hAnsi="Open Sans" w:cs="Open Sans"/>
                <w:sz w:val="14"/>
              </w:rPr>
              <w:t>08:02.1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5753694" w14:textId="77777777" w:rsidR="00CA7704" w:rsidRDefault="00EB51DA">
            <w:r>
              <w:rPr>
                <w:rFonts w:ascii="Open Sans" w:hAnsi="Open Sans" w:cs="Open Sans"/>
                <w:sz w:val="14"/>
              </w:rPr>
              <w:t>08:32.9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CBBAF45" w14:textId="77777777" w:rsidR="00CA7704" w:rsidRDefault="00EB51DA">
            <w:r>
              <w:rPr>
                <w:rFonts w:ascii="Open Sans" w:hAnsi="Open Sans" w:cs="Open Sans"/>
                <w:sz w:val="14"/>
              </w:rPr>
              <w:t>07:51.0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73FCC4D" w14:textId="77777777" w:rsidR="00CA7704" w:rsidRDefault="00EB51DA">
            <w:r>
              <w:rPr>
                <w:rFonts w:ascii="Open Sans" w:hAnsi="Open Sans" w:cs="Open Sans"/>
                <w:sz w:val="14"/>
              </w:rPr>
              <w:t>08:08.6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58D5E78" w14:textId="77777777" w:rsidR="00CA7704" w:rsidRDefault="00EB51DA">
            <w:r>
              <w:rPr>
                <w:rFonts w:ascii="Open Sans" w:hAnsi="Open Sans" w:cs="Open Sans"/>
                <w:sz w:val="14"/>
              </w:rPr>
              <w:t>03:34.3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B6DF9C9" w14:textId="77777777" w:rsidR="00CA7704" w:rsidRDefault="00EB51DA">
            <w:r>
              <w:rPr>
                <w:rFonts w:ascii="Open Sans" w:hAnsi="Open Sans" w:cs="Open Sans"/>
                <w:sz w:val="14"/>
              </w:rPr>
              <w:t>03:22.7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51465D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A93D06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3AFF84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50D5BB3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093F3A4C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46BD42B0" w14:textId="77777777" w:rsidR="00CA7704" w:rsidRDefault="00EB51DA">
            <w:r>
              <w:rPr>
                <w:rFonts w:ascii="Open Sans" w:hAnsi="Open Sans" w:cs="Open Sans"/>
                <w:sz w:val="14"/>
              </w:rPr>
              <w:t>29</w:t>
            </w:r>
          </w:p>
        </w:tc>
        <w:tc>
          <w:tcPr>
            <w:tcW w:w="440" w:type="dxa"/>
            <w:vAlign w:val="center"/>
          </w:tcPr>
          <w:p w14:paraId="65B43233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vAlign w:val="center"/>
          </w:tcPr>
          <w:p w14:paraId="4CF6CDAE" w14:textId="77777777" w:rsidR="00CA7704" w:rsidRDefault="00EB51DA">
            <w:r>
              <w:rPr>
                <w:rFonts w:ascii="Open Sans" w:hAnsi="Open Sans" w:cs="Open Sans"/>
                <w:sz w:val="14"/>
              </w:rPr>
              <w:t>RN9</w:t>
            </w:r>
          </w:p>
        </w:tc>
        <w:tc>
          <w:tcPr>
            <w:tcW w:w="457" w:type="dxa"/>
            <w:vAlign w:val="center"/>
          </w:tcPr>
          <w:p w14:paraId="333D6F6B" w14:textId="77777777" w:rsidR="00CA7704" w:rsidRDefault="00EB51DA">
            <w:r>
              <w:rPr>
                <w:rFonts w:ascii="Open Sans" w:hAnsi="Open Sans" w:cs="Open Sans"/>
                <w:sz w:val="14"/>
              </w:rPr>
              <w:t>45</w:t>
            </w:r>
          </w:p>
        </w:tc>
        <w:tc>
          <w:tcPr>
            <w:tcW w:w="1800" w:type="dxa"/>
            <w:vAlign w:val="center"/>
          </w:tcPr>
          <w:p w14:paraId="56E8223A" w14:textId="77777777" w:rsidR="00CA7704" w:rsidRDefault="00EB51DA">
            <w:r>
              <w:rPr>
                <w:rFonts w:ascii="Open Sans" w:hAnsi="Open Sans" w:cs="Open Sans"/>
                <w:sz w:val="14"/>
              </w:rPr>
              <w:t>A. SCHÜTT</w:t>
            </w:r>
            <w:r>
              <w:rPr>
                <w:rFonts w:ascii="Open Sans" w:hAnsi="Open Sans" w:cs="Open Sans"/>
                <w:sz w:val="14"/>
              </w:rPr>
              <w:br/>
              <w:t>K. FINKE</w:t>
            </w:r>
          </w:p>
        </w:tc>
        <w:tc>
          <w:tcPr>
            <w:tcW w:w="691" w:type="dxa"/>
            <w:vAlign w:val="center"/>
          </w:tcPr>
          <w:p w14:paraId="2275FA6A" w14:textId="77777777" w:rsidR="00CA7704" w:rsidRDefault="00EB51DA">
            <w:r>
              <w:rPr>
                <w:rFonts w:ascii="Open Sans" w:hAnsi="Open Sans" w:cs="Open Sans"/>
                <w:sz w:val="14"/>
              </w:rPr>
              <w:t>45:09.9</w:t>
            </w:r>
          </w:p>
        </w:tc>
        <w:tc>
          <w:tcPr>
            <w:tcW w:w="700" w:type="dxa"/>
            <w:vAlign w:val="center"/>
          </w:tcPr>
          <w:p w14:paraId="23148B34" w14:textId="77777777" w:rsidR="00CA7704" w:rsidRDefault="00EB51DA">
            <w:r>
              <w:rPr>
                <w:rFonts w:ascii="Open Sans" w:hAnsi="Open Sans" w:cs="Open Sans"/>
                <w:sz w:val="14"/>
              </w:rPr>
              <w:t>08:44.9</w:t>
            </w:r>
          </w:p>
        </w:tc>
        <w:tc>
          <w:tcPr>
            <w:tcW w:w="700" w:type="dxa"/>
            <w:vAlign w:val="center"/>
          </w:tcPr>
          <w:p w14:paraId="662D036F" w14:textId="77777777" w:rsidR="00CA7704" w:rsidRDefault="00EB51DA">
            <w:r>
              <w:rPr>
                <w:rFonts w:ascii="Open Sans" w:hAnsi="Open Sans" w:cs="Open Sans"/>
                <w:sz w:val="14"/>
              </w:rPr>
              <w:t>08:07.2</w:t>
            </w:r>
          </w:p>
        </w:tc>
        <w:tc>
          <w:tcPr>
            <w:tcW w:w="700" w:type="dxa"/>
            <w:vAlign w:val="center"/>
          </w:tcPr>
          <w:p w14:paraId="67E9A658" w14:textId="77777777" w:rsidR="00CA7704" w:rsidRDefault="00EB51DA">
            <w:r>
              <w:rPr>
                <w:rFonts w:ascii="Open Sans" w:hAnsi="Open Sans" w:cs="Open Sans"/>
                <w:sz w:val="14"/>
              </w:rPr>
              <w:t>08:39.9</w:t>
            </w:r>
          </w:p>
        </w:tc>
        <w:tc>
          <w:tcPr>
            <w:tcW w:w="700" w:type="dxa"/>
            <w:vAlign w:val="center"/>
          </w:tcPr>
          <w:p w14:paraId="099F62D3" w14:textId="77777777" w:rsidR="00CA7704" w:rsidRDefault="00EB51DA">
            <w:r>
              <w:rPr>
                <w:rFonts w:ascii="Open Sans" w:hAnsi="Open Sans" w:cs="Open Sans"/>
                <w:sz w:val="14"/>
              </w:rPr>
              <w:t>07:58.9</w:t>
            </w:r>
          </w:p>
        </w:tc>
        <w:tc>
          <w:tcPr>
            <w:tcW w:w="700" w:type="dxa"/>
            <w:vAlign w:val="center"/>
          </w:tcPr>
          <w:p w14:paraId="429EFEDC" w14:textId="77777777" w:rsidR="00CA7704" w:rsidRDefault="00EB51DA">
            <w:r>
              <w:rPr>
                <w:rFonts w:ascii="Open Sans" w:hAnsi="Open Sans" w:cs="Open Sans"/>
                <w:sz w:val="14"/>
              </w:rPr>
              <w:t>08:07.3</w:t>
            </w:r>
          </w:p>
        </w:tc>
        <w:tc>
          <w:tcPr>
            <w:tcW w:w="700" w:type="dxa"/>
            <w:vAlign w:val="center"/>
          </w:tcPr>
          <w:p w14:paraId="68A41F54" w14:textId="77777777" w:rsidR="00CA7704" w:rsidRDefault="00EB51DA">
            <w:r>
              <w:rPr>
                <w:rFonts w:ascii="Open Sans" w:hAnsi="Open Sans" w:cs="Open Sans"/>
                <w:sz w:val="14"/>
              </w:rPr>
              <w:t>03:31.7</w:t>
            </w:r>
          </w:p>
        </w:tc>
        <w:tc>
          <w:tcPr>
            <w:tcW w:w="700" w:type="dxa"/>
            <w:vAlign w:val="center"/>
          </w:tcPr>
          <w:p w14:paraId="7B52B872" w14:textId="77777777" w:rsidR="00CA7704" w:rsidRDefault="00EB51DA">
            <w:r>
              <w:rPr>
                <w:rFonts w:ascii="Open Sans" w:hAnsi="Open Sans" w:cs="Open Sans"/>
                <w:sz w:val="14"/>
              </w:rPr>
              <w:t>03:35.4</w:t>
            </w:r>
          </w:p>
        </w:tc>
        <w:tc>
          <w:tcPr>
            <w:tcW w:w="700" w:type="dxa"/>
            <w:vAlign w:val="center"/>
          </w:tcPr>
          <w:p w14:paraId="2F7AF2F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AC6AF0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335E1E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552861D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C3B1F67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9AC355F" w14:textId="77777777" w:rsidR="00CA7704" w:rsidRDefault="00EB51DA">
            <w:r>
              <w:rPr>
                <w:rFonts w:ascii="Open Sans" w:hAnsi="Open Sans" w:cs="Open Sans"/>
                <w:sz w:val="14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E886D74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12DBE338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8A89A49" w14:textId="77777777" w:rsidR="00CA7704" w:rsidRDefault="00EB51DA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733AC2D" w14:textId="77777777" w:rsidR="00CA7704" w:rsidRDefault="00EB51DA">
            <w:r>
              <w:rPr>
                <w:rFonts w:ascii="Open Sans" w:hAnsi="Open Sans" w:cs="Open Sans"/>
                <w:sz w:val="14"/>
              </w:rPr>
              <w:t>L. HELIN</w:t>
            </w:r>
            <w:r>
              <w:rPr>
                <w:rFonts w:ascii="Open Sans" w:hAnsi="Open Sans" w:cs="Open Sans"/>
                <w:sz w:val="14"/>
              </w:rPr>
              <w:br/>
              <w:t>U. KARLSSON-STORM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4610307" w14:textId="77777777" w:rsidR="00CA7704" w:rsidRDefault="00EB51DA">
            <w:r>
              <w:rPr>
                <w:rFonts w:ascii="Open Sans" w:hAnsi="Open Sans" w:cs="Open Sans"/>
                <w:sz w:val="14"/>
              </w:rPr>
              <w:t>45:15.4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8BE04BB" w14:textId="77777777" w:rsidR="00CA7704" w:rsidRDefault="00EB51DA">
            <w:r>
              <w:rPr>
                <w:rFonts w:ascii="Open Sans" w:hAnsi="Open Sans" w:cs="Open Sans"/>
                <w:sz w:val="14"/>
              </w:rPr>
              <w:t>08:46.6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CC81D99" w14:textId="77777777" w:rsidR="00CA7704" w:rsidRDefault="00EB51DA">
            <w:r>
              <w:rPr>
                <w:rFonts w:ascii="Open Sans" w:hAnsi="Open Sans" w:cs="Open Sans"/>
                <w:sz w:val="14"/>
              </w:rPr>
              <w:t>08:09.4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424621B" w14:textId="77777777" w:rsidR="00CA7704" w:rsidRDefault="00EB51DA">
            <w:r>
              <w:rPr>
                <w:rFonts w:ascii="Open Sans" w:hAnsi="Open Sans" w:cs="Open Sans"/>
                <w:sz w:val="14"/>
              </w:rPr>
              <w:t>08:39.3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2D47276" w14:textId="77777777" w:rsidR="00CA7704" w:rsidRDefault="00EB51DA">
            <w:r>
              <w:rPr>
                <w:rFonts w:ascii="Open Sans" w:hAnsi="Open Sans" w:cs="Open Sans"/>
                <w:sz w:val="14"/>
              </w:rPr>
              <w:t>08:01.9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B37EBBD" w14:textId="77777777" w:rsidR="00CA7704" w:rsidRDefault="00EB51DA">
            <w:r>
              <w:rPr>
                <w:rFonts w:ascii="Open Sans" w:hAnsi="Open Sans" w:cs="Open Sans"/>
                <w:sz w:val="14"/>
              </w:rPr>
              <w:t>08:06.7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B5B8774" w14:textId="77777777" w:rsidR="00CA7704" w:rsidRDefault="00EB51DA">
            <w:r>
              <w:rPr>
                <w:rFonts w:ascii="Open Sans" w:hAnsi="Open Sans" w:cs="Open Sans"/>
                <w:sz w:val="14"/>
              </w:rPr>
              <w:t>03:31.5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1684628" w14:textId="77777777" w:rsidR="00CA7704" w:rsidRDefault="00EB51DA">
            <w:r>
              <w:rPr>
                <w:rFonts w:ascii="Open Sans" w:hAnsi="Open Sans" w:cs="Open Sans"/>
                <w:sz w:val="14"/>
              </w:rPr>
              <w:t>03:34.2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8583E4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C5A0A2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544444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6FBFD8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7C61B3C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6330A50E" w14:textId="77777777" w:rsidR="00CA7704" w:rsidRDefault="00EB51DA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440" w:type="dxa"/>
            <w:vAlign w:val="center"/>
          </w:tcPr>
          <w:p w14:paraId="5C3906D7" w14:textId="77777777" w:rsidR="00CA7704" w:rsidRDefault="00EB51DA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572" w:type="dxa"/>
            <w:vAlign w:val="center"/>
          </w:tcPr>
          <w:p w14:paraId="12C85082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vAlign w:val="center"/>
          </w:tcPr>
          <w:p w14:paraId="29C53C02" w14:textId="77777777" w:rsidR="00CA7704" w:rsidRDefault="00EB51DA">
            <w:r>
              <w:rPr>
                <w:rFonts w:ascii="Open Sans" w:hAnsi="Open Sans" w:cs="Open Sans"/>
                <w:sz w:val="14"/>
              </w:rPr>
              <w:t>50</w:t>
            </w:r>
          </w:p>
        </w:tc>
        <w:tc>
          <w:tcPr>
            <w:tcW w:w="1800" w:type="dxa"/>
            <w:vAlign w:val="center"/>
          </w:tcPr>
          <w:p w14:paraId="0E9BD5B9" w14:textId="77777777" w:rsidR="00CA7704" w:rsidRDefault="00EB51DA">
            <w:r>
              <w:rPr>
                <w:rFonts w:ascii="Open Sans" w:hAnsi="Open Sans" w:cs="Open Sans"/>
                <w:sz w:val="14"/>
              </w:rPr>
              <w:t>P. BRILL CLAUSEN</w:t>
            </w:r>
            <w:r>
              <w:rPr>
                <w:rFonts w:ascii="Open Sans" w:hAnsi="Open Sans" w:cs="Open Sans"/>
                <w:sz w:val="14"/>
              </w:rPr>
              <w:br/>
              <w:t>H. SØNDERGAARD</w:t>
            </w:r>
          </w:p>
        </w:tc>
        <w:tc>
          <w:tcPr>
            <w:tcW w:w="691" w:type="dxa"/>
            <w:vAlign w:val="center"/>
          </w:tcPr>
          <w:p w14:paraId="0B62C824" w14:textId="77777777" w:rsidR="00CA7704" w:rsidRDefault="00EB51DA">
            <w:r>
              <w:rPr>
                <w:rFonts w:ascii="Open Sans" w:hAnsi="Open Sans" w:cs="Open Sans"/>
                <w:sz w:val="14"/>
              </w:rPr>
              <w:t>45:22.8</w:t>
            </w:r>
          </w:p>
        </w:tc>
        <w:tc>
          <w:tcPr>
            <w:tcW w:w="700" w:type="dxa"/>
            <w:vAlign w:val="center"/>
          </w:tcPr>
          <w:p w14:paraId="67A4CDD0" w14:textId="77777777" w:rsidR="00CA7704" w:rsidRDefault="00EB51DA">
            <w:r>
              <w:rPr>
                <w:rFonts w:ascii="Open Sans" w:hAnsi="Open Sans" w:cs="Open Sans"/>
                <w:sz w:val="14"/>
              </w:rPr>
              <w:t>08:41.3</w:t>
            </w:r>
          </w:p>
        </w:tc>
        <w:tc>
          <w:tcPr>
            <w:tcW w:w="700" w:type="dxa"/>
            <w:vAlign w:val="center"/>
          </w:tcPr>
          <w:p w14:paraId="3878A25E" w14:textId="77777777" w:rsidR="00CA7704" w:rsidRDefault="00EB51DA">
            <w:r>
              <w:rPr>
                <w:rFonts w:ascii="Open Sans" w:hAnsi="Open Sans" w:cs="Open Sans"/>
                <w:sz w:val="14"/>
              </w:rPr>
              <w:t>08:15.0</w:t>
            </w:r>
          </w:p>
        </w:tc>
        <w:tc>
          <w:tcPr>
            <w:tcW w:w="700" w:type="dxa"/>
            <w:vAlign w:val="center"/>
          </w:tcPr>
          <w:p w14:paraId="06F9C904" w14:textId="77777777" w:rsidR="00CA7704" w:rsidRDefault="00EB51DA">
            <w:r>
              <w:rPr>
                <w:rFonts w:ascii="Open Sans" w:hAnsi="Open Sans" w:cs="Open Sans"/>
                <w:sz w:val="14"/>
              </w:rPr>
              <w:t>08:35.7</w:t>
            </w:r>
          </w:p>
        </w:tc>
        <w:tc>
          <w:tcPr>
            <w:tcW w:w="700" w:type="dxa"/>
            <w:vAlign w:val="center"/>
          </w:tcPr>
          <w:p w14:paraId="37A16244" w14:textId="77777777" w:rsidR="00CA7704" w:rsidRDefault="00EB51DA">
            <w:r>
              <w:rPr>
                <w:rFonts w:ascii="Open Sans" w:hAnsi="Open Sans" w:cs="Open Sans"/>
                <w:sz w:val="14"/>
              </w:rPr>
              <w:t>08:04.1</w:t>
            </w:r>
          </w:p>
        </w:tc>
        <w:tc>
          <w:tcPr>
            <w:tcW w:w="700" w:type="dxa"/>
            <w:vAlign w:val="center"/>
          </w:tcPr>
          <w:p w14:paraId="45438CF1" w14:textId="77777777" w:rsidR="00CA7704" w:rsidRDefault="00EB51DA">
            <w:r>
              <w:rPr>
                <w:rFonts w:ascii="Open Sans" w:hAnsi="Open Sans" w:cs="Open Sans"/>
                <w:sz w:val="14"/>
              </w:rPr>
              <w:t>08:12.2</w:t>
            </w:r>
          </w:p>
        </w:tc>
        <w:tc>
          <w:tcPr>
            <w:tcW w:w="700" w:type="dxa"/>
            <w:vAlign w:val="center"/>
          </w:tcPr>
          <w:p w14:paraId="4B82C2E8" w14:textId="77777777" w:rsidR="00CA7704" w:rsidRDefault="00EB51DA">
            <w:r>
              <w:rPr>
                <w:rFonts w:ascii="Open Sans" w:hAnsi="Open Sans" w:cs="Open Sans"/>
                <w:sz w:val="14"/>
              </w:rPr>
              <w:t>03:34.5</w:t>
            </w:r>
          </w:p>
        </w:tc>
        <w:tc>
          <w:tcPr>
            <w:tcW w:w="700" w:type="dxa"/>
            <w:vAlign w:val="center"/>
          </w:tcPr>
          <w:p w14:paraId="727C1173" w14:textId="77777777" w:rsidR="00CA7704" w:rsidRDefault="00EB51DA">
            <w:r>
              <w:rPr>
                <w:rFonts w:ascii="Open Sans" w:hAnsi="Open Sans" w:cs="Open Sans"/>
                <w:sz w:val="14"/>
              </w:rPr>
              <w:t>03:03.7</w:t>
            </w:r>
          </w:p>
        </w:tc>
        <w:tc>
          <w:tcPr>
            <w:tcW w:w="700" w:type="dxa"/>
            <w:vAlign w:val="center"/>
          </w:tcPr>
          <w:p w14:paraId="1CB65A7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AB8900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579EA0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114030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4FB7E99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60F9CE6" w14:textId="77777777" w:rsidR="00CA7704" w:rsidRDefault="00EB51DA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4002DDB3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8FFF411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E431A6D" w14:textId="77777777" w:rsidR="00CA7704" w:rsidRDefault="00EB51DA">
            <w:r>
              <w:rPr>
                <w:rFonts w:ascii="Open Sans" w:hAnsi="Open Sans" w:cs="Open Sans"/>
                <w:sz w:val="14"/>
              </w:rPr>
              <w:t>53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F5990CE" w14:textId="77777777" w:rsidR="00CA7704" w:rsidRDefault="00EB51DA">
            <w:r>
              <w:rPr>
                <w:rFonts w:ascii="Open Sans" w:hAnsi="Open Sans" w:cs="Open Sans"/>
                <w:sz w:val="14"/>
              </w:rPr>
              <w:t>P. SØRENSEN</w:t>
            </w:r>
            <w:r>
              <w:rPr>
                <w:rFonts w:ascii="Open Sans" w:hAnsi="Open Sans" w:cs="Open Sans"/>
                <w:sz w:val="14"/>
              </w:rPr>
              <w:br/>
              <w:t>B. LUNDBERG SØRENSEN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A14F411" w14:textId="77777777" w:rsidR="00CA7704" w:rsidRDefault="00EB51DA">
            <w:r>
              <w:rPr>
                <w:rFonts w:ascii="Open Sans" w:hAnsi="Open Sans" w:cs="Open Sans"/>
                <w:sz w:val="14"/>
              </w:rPr>
              <w:t>46:02.8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0E42A16" w14:textId="77777777" w:rsidR="00CA7704" w:rsidRDefault="00EB51DA">
            <w:r>
              <w:rPr>
                <w:rFonts w:ascii="Open Sans" w:hAnsi="Open Sans" w:cs="Open Sans"/>
                <w:sz w:val="14"/>
              </w:rPr>
              <w:t>08:56.1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C2F55DA" w14:textId="77777777" w:rsidR="00CA7704" w:rsidRDefault="00EB51DA">
            <w:r>
              <w:rPr>
                <w:rFonts w:ascii="Open Sans" w:hAnsi="Open Sans" w:cs="Open Sans"/>
                <w:sz w:val="14"/>
              </w:rPr>
              <w:t>08:19.9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EFD4716" w14:textId="77777777" w:rsidR="00CA7704" w:rsidRDefault="00EB51DA">
            <w:r>
              <w:rPr>
                <w:rFonts w:ascii="Open Sans" w:hAnsi="Open Sans" w:cs="Open Sans"/>
                <w:sz w:val="14"/>
              </w:rPr>
              <w:t>08:44.9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59D0E5B" w14:textId="77777777" w:rsidR="00CA7704" w:rsidRDefault="00EB51DA">
            <w:r>
              <w:rPr>
                <w:rFonts w:ascii="Open Sans" w:hAnsi="Open Sans" w:cs="Open Sans"/>
                <w:sz w:val="14"/>
              </w:rPr>
              <w:t>08:04.0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53C7A18" w14:textId="77777777" w:rsidR="00CA7704" w:rsidRDefault="00EB51DA">
            <w:r>
              <w:rPr>
                <w:rFonts w:ascii="Open Sans" w:hAnsi="Open Sans" w:cs="Open Sans"/>
                <w:sz w:val="14"/>
              </w:rPr>
              <w:t>08:19.4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C24DE08" w14:textId="77777777" w:rsidR="00CA7704" w:rsidRDefault="00EB51DA">
            <w:r>
              <w:rPr>
                <w:rFonts w:ascii="Open Sans" w:hAnsi="Open Sans" w:cs="Open Sans"/>
                <w:sz w:val="14"/>
              </w:rPr>
              <w:t>03:38.5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D66C7A7" w14:textId="77777777" w:rsidR="00CA7704" w:rsidRDefault="00EB51DA">
            <w:r>
              <w:rPr>
                <w:rFonts w:ascii="Open Sans" w:hAnsi="Open Sans" w:cs="Open Sans"/>
                <w:sz w:val="14"/>
              </w:rPr>
              <w:t>03:58.1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B0616F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3AC4F5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46C59E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BC1CDA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5EC678F9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0F3481E3" w14:textId="77777777" w:rsidR="00CA7704" w:rsidRDefault="00EB51DA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440" w:type="dxa"/>
            <w:vAlign w:val="center"/>
          </w:tcPr>
          <w:p w14:paraId="6C678DD2" w14:textId="77777777" w:rsidR="00CA7704" w:rsidRDefault="00EB51DA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572" w:type="dxa"/>
            <w:vAlign w:val="center"/>
          </w:tcPr>
          <w:p w14:paraId="5BB89F82" w14:textId="77777777" w:rsidR="00CA7704" w:rsidRDefault="00EB51DA">
            <w:r>
              <w:rPr>
                <w:rFonts w:ascii="Open Sans" w:hAnsi="Open Sans" w:cs="Open Sans"/>
                <w:sz w:val="14"/>
              </w:rPr>
              <w:t>RN8</w:t>
            </w:r>
          </w:p>
        </w:tc>
        <w:tc>
          <w:tcPr>
            <w:tcW w:w="457" w:type="dxa"/>
            <w:vAlign w:val="center"/>
          </w:tcPr>
          <w:p w14:paraId="54CC1F8F" w14:textId="77777777" w:rsidR="00CA7704" w:rsidRDefault="00EB51DA">
            <w:r>
              <w:rPr>
                <w:rFonts w:ascii="Open Sans" w:hAnsi="Open Sans" w:cs="Open Sans"/>
                <w:sz w:val="14"/>
              </w:rPr>
              <w:t>46</w:t>
            </w:r>
          </w:p>
        </w:tc>
        <w:tc>
          <w:tcPr>
            <w:tcW w:w="1800" w:type="dxa"/>
            <w:vAlign w:val="center"/>
          </w:tcPr>
          <w:p w14:paraId="35E388EA" w14:textId="77777777" w:rsidR="00CA7704" w:rsidRDefault="00EB51DA">
            <w:r>
              <w:rPr>
                <w:rFonts w:ascii="Open Sans" w:hAnsi="Open Sans" w:cs="Open Sans"/>
                <w:sz w:val="14"/>
              </w:rPr>
              <w:t>H. CHRISTOFFERSEN</w:t>
            </w:r>
            <w:r>
              <w:rPr>
                <w:rFonts w:ascii="Open Sans" w:hAnsi="Open Sans" w:cs="Open Sans"/>
                <w:sz w:val="14"/>
              </w:rPr>
              <w:br/>
              <w:t>R. CHRISTOFFERSEN</w:t>
            </w:r>
          </w:p>
        </w:tc>
        <w:tc>
          <w:tcPr>
            <w:tcW w:w="691" w:type="dxa"/>
            <w:vAlign w:val="center"/>
          </w:tcPr>
          <w:p w14:paraId="75085C49" w14:textId="77777777" w:rsidR="00CA7704" w:rsidRDefault="00EB51DA">
            <w:r>
              <w:rPr>
                <w:rFonts w:ascii="Open Sans" w:hAnsi="Open Sans" w:cs="Open Sans"/>
                <w:sz w:val="14"/>
              </w:rPr>
              <w:t>46:25.7</w:t>
            </w:r>
          </w:p>
        </w:tc>
        <w:tc>
          <w:tcPr>
            <w:tcW w:w="700" w:type="dxa"/>
            <w:vAlign w:val="center"/>
          </w:tcPr>
          <w:p w14:paraId="5CC95035" w14:textId="77777777" w:rsidR="00CA7704" w:rsidRDefault="00EB51DA">
            <w:r>
              <w:rPr>
                <w:rFonts w:ascii="Open Sans" w:hAnsi="Open Sans" w:cs="Open Sans"/>
                <w:sz w:val="14"/>
              </w:rPr>
              <w:t>08:51.4</w:t>
            </w:r>
          </w:p>
        </w:tc>
        <w:tc>
          <w:tcPr>
            <w:tcW w:w="700" w:type="dxa"/>
            <w:vAlign w:val="center"/>
          </w:tcPr>
          <w:p w14:paraId="3216EC7A" w14:textId="77777777" w:rsidR="00CA7704" w:rsidRDefault="00EB51DA">
            <w:r>
              <w:rPr>
                <w:rFonts w:ascii="Open Sans" w:hAnsi="Open Sans" w:cs="Open Sans"/>
                <w:sz w:val="14"/>
              </w:rPr>
              <w:t>08:06.6</w:t>
            </w:r>
          </w:p>
        </w:tc>
        <w:tc>
          <w:tcPr>
            <w:tcW w:w="700" w:type="dxa"/>
            <w:vAlign w:val="center"/>
          </w:tcPr>
          <w:p w14:paraId="347ADB63" w14:textId="77777777" w:rsidR="00CA7704" w:rsidRDefault="00EB51DA">
            <w:r>
              <w:rPr>
                <w:rFonts w:ascii="Open Sans" w:hAnsi="Open Sans" w:cs="Open Sans"/>
                <w:sz w:val="14"/>
              </w:rPr>
              <w:t>08:35.4</w:t>
            </w:r>
          </w:p>
        </w:tc>
        <w:tc>
          <w:tcPr>
            <w:tcW w:w="700" w:type="dxa"/>
            <w:vAlign w:val="center"/>
          </w:tcPr>
          <w:p w14:paraId="683F4159" w14:textId="77777777" w:rsidR="00CA7704" w:rsidRDefault="00EB51DA">
            <w:r>
              <w:rPr>
                <w:rFonts w:ascii="Open Sans" w:hAnsi="Open Sans" w:cs="Open Sans"/>
                <w:sz w:val="14"/>
              </w:rPr>
              <w:t>08:21.5</w:t>
            </w:r>
          </w:p>
        </w:tc>
        <w:tc>
          <w:tcPr>
            <w:tcW w:w="700" w:type="dxa"/>
            <w:vAlign w:val="center"/>
          </w:tcPr>
          <w:p w14:paraId="5DBAF21C" w14:textId="77777777" w:rsidR="00CA7704" w:rsidRDefault="00EB51DA">
            <w:r>
              <w:rPr>
                <w:rFonts w:ascii="Open Sans" w:hAnsi="Open Sans" w:cs="Open Sans"/>
                <w:sz w:val="14"/>
              </w:rPr>
              <w:t>08:00.3</w:t>
            </w:r>
          </w:p>
        </w:tc>
        <w:tc>
          <w:tcPr>
            <w:tcW w:w="700" w:type="dxa"/>
            <w:vAlign w:val="center"/>
          </w:tcPr>
          <w:p w14:paraId="67E702E5" w14:textId="77777777" w:rsidR="00CA7704" w:rsidRDefault="00EB51DA">
            <w:r>
              <w:rPr>
                <w:rFonts w:ascii="Open Sans" w:hAnsi="Open Sans" w:cs="Open Sans"/>
                <w:sz w:val="14"/>
              </w:rPr>
              <w:t>03:30.5</w:t>
            </w:r>
          </w:p>
        </w:tc>
        <w:tc>
          <w:tcPr>
            <w:tcW w:w="700" w:type="dxa"/>
            <w:vAlign w:val="center"/>
          </w:tcPr>
          <w:p w14:paraId="24670C85" w14:textId="77777777" w:rsidR="00CA7704" w:rsidRDefault="00EB51DA">
            <w:r>
              <w:rPr>
                <w:rFonts w:ascii="Open Sans" w:hAnsi="Open Sans" w:cs="Open Sans"/>
                <w:sz w:val="14"/>
              </w:rPr>
              <w:t>03:22.1</w:t>
            </w:r>
          </w:p>
        </w:tc>
        <w:tc>
          <w:tcPr>
            <w:tcW w:w="700" w:type="dxa"/>
            <w:vAlign w:val="center"/>
          </w:tcPr>
          <w:p w14:paraId="2058116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DA1448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ECF0F9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4896DDC4" w14:textId="77777777" w:rsidR="00CA7704" w:rsidRDefault="00EB51DA">
            <w:r>
              <w:rPr>
                <w:rFonts w:ascii="Open Sans" w:hAnsi="Open Sans" w:cs="Open Sans"/>
                <w:sz w:val="14"/>
              </w:rPr>
              <w:t>01:00</w:t>
            </w:r>
          </w:p>
        </w:tc>
      </w:tr>
      <w:tr w:rsidR="00CA7704" w14:paraId="73E1FE70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7F1BE150" w14:textId="77777777" w:rsidR="00CA7704" w:rsidRDefault="00EB51DA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6B9FB9BD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9A57547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B911B1C" w14:textId="77777777" w:rsidR="00CA7704" w:rsidRDefault="00EB51DA">
            <w:r>
              <w:rPr>
                <w:rFonts w:ascii="Open Sans" w:hAnsi="Open Sans" w:cs="Open Sans"/>
                <w:sz w:val="14"/>
              </w:rPr>
              <w:t>54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8C9AD61" w14:textId="77777777" w:rsidR="00CA7704" w:rsidRDefault="00EB51DA">
            <w:r>
              <w:rPr>
                <w:rFonts w:ascii="Open Sans" w:hAnsi="Open Sans" w:cs="Open Sans"/>
                <w:sz w:val="14"/>
              </w:rPr>
              <w:t>A. KIRKEBY HANSEN</w:t>
            </w:r>
            <w:r>
              <w:rPr>
                <w:rFonts w:ascii="Open Sans" w:hAnsi="Open Sans" w:cs="Open Sans"/>
                <w:sz w:val="14"/>
              </w:rPr>
              <w:br/>
              <w:t>N. AAMANN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4C0D4285" w14:textId="77777777" w:rsidR="00CA7704" w:rsidRDefault="00EB51DA">
            <w:r>
              <w:rPr>
                <w:rFonts w:ascii="Open Sans" w:hAnsi="Open Sans" w:cs="Open Sans"/>
                <w:sz w:val="14"/>
              </w:rPr>
              <w:t>46:34.5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3BDD1D1" w14:textId="77777777" w:rsidR="00CA7704" w:rsidRDefault="00EB51DA">
            <w:r>
              <w:rPr>
                <w:rFonts w:ascii="Open Sans" w:hAnsi="Open Sans" w:cs="Open Sans"/>
                <w:sz w:val="14"/>
              </w:rPr>
              <w:t>09:00.8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4270F2D" w14:textId="77777777" w:rsidR="00CA7704" w:rsidRDefault="00EB51DA">
            <w:r>
              <w:rPr>
                <w:rFonts w:ascii="Open Sans" w:hAnsi="Open Sans" w:cs="Open Sans"/>
                <w:sz w:val="14"/>
              </w:rPr>
              <w:t>08:19.0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97DF96E" w14:textId="77777777" w:rsidR="00CA7704" w:rsidRDefault="00EB51DA">
            <w:r>
              <w:rPr>
                <w:rFonts w:ascii="Open Sans" w:hAnsi="Open Sans" w:cs="Open Sans"/>
                <w:sz w:val="14"/>
              </w:rPr>
              <w:t>08:53.0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0D6C0C3" w14:textId="77777777" w:rsidR="00CA7704" w:rsidRDefault="00EB51DA">
            <w:r>
              <w:rPr>
                <w:rFonts w:ascii="Open Sans" w:hAnsi="Open Sans" w:cs="Open Sans"/>
                <w:sz w:val="14"/>
              </w:rPr>
              <w:t>08:18.2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9ADBD7A" w14:textId="77777777" w:rsidR="00CA7704" w:rsidRDefault="00EB51DA">
            <w:r>
              <w:rPr>
                <w:rFonts w:ascii="Open Sans" w:hAnsi="Open Sans" w:cs="Open Sans"/>
                <w:sz w:val="14"/>
              </w:rPr>
              <w:t>08:25.2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94AB37B" w14:textId="77777777" w:rsidR="00CA7704" w:rsidRDefault="00EB51DA">
            <w:r>
              <w:rPr>
                <w:rFonts w:ascii="Open Sans" w:hAnsi="Open Sans" w:cs="Open Sans"/>
                <w:sz w:val="14"/>
              </w:rPr>
              <w:t>03:38.3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1D45E6F" w14:textId="77777777" w:rsidR="00CA7704" w:rsidRDefault="00EB51DA">
            <w:r>
              <w:rPr>
                <w:rFonts w:ascii="Open Sans" w:hAnsi="Open Sans" w:cs="Open Sans"/>
                <w:sz w:val="14"/>
              </w:rPr>
              <w:t>03:46.9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B379F9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FF33B5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137D19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56F8F8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36527548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3FEB0B12" w14:textId="77777777" w:rsidR="00CA7704" w:rsidRDefault="00EB51DA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440" w:type="dxa"/>
            <w:vAlign w:val="center"/>
          </w:tcPr>
          <w:p w14:paraId="37147919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572" w:type="dxa"/>
            <w:vAlign w:val="center"/>
          </w:tcPr>
          <w:p w14:paraId="27767978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vAlign w:val="center"/>
          </w:tcPr>
          <w:p w14:paraId="071EABB7" w14:textId="77777777" w:rsidR="00CA7704" w:rsidRDefault="00EB51DA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1800" w:type="dxa"/>
            <w:vAlign w:val="center"/>
          </w:tcPr>
          <w:p w14:paraId="3EAE4B05" w14:textId="77777777" w:rsidR="00CA7704" w:rsidRDefault="00EB51DA">
            <w:r>
              <w:rPr>
                <w:rFonts w:ascii="Open Sans" w:hAnsi="Open Sans" w:cs="Open Sans"/>
                <w:sz w:val="14"/>
              </w:rPr>
              <w:t>J. TEIST JENSEN</w:t>
            </w:r>
            <w:r>
              <w:rPr>
                <w:rFonts w:ascii="Open Sans" w:hAnsi="Open Sans" w:cs="Open Sans"/>
                <w:sz w:val="14"/>
              </w:rPr>
              <w:br/>
              <w:t>L. R. HJERRESEN</w:t>
            </w:r>
          </w:p>
        </w:tc>
        <w:tc>
          <w:tcPr>
            <w:tcW w:w="691" w:type="dxa"/>
            <w:vAlign w:val="center"/>
          </w:tcPr>
          <w:p w14:paraId="3F80D9DB" w14:textId="77777777" w:rsidR="00CA7704" w:rsidRDefault="00EB51DA">
            <w:r>
              <w:rPr>
                <w:rFonts w:ascii="Open Sans" w:hAnsi="Open Sans" w:cs="Open Sans"/>
                <w:sz w:val="14"/>
              </w:rPr>
              <w:t>46:35.0</w:t>
            </w:r>
          </w:p>
        </w:tc>
        <w:tc>
          <w:tcPr>
            <w:tcW w:w="700" w:type="dxa"/>
            <w:vAlign w:val="center"/>
          </w:tcPr>
          <w:p w14:paraId="4D3274A2" w14:textId="77777777" w:rsidR="00CA7704" w:rsidRDefault="00EB51DA">
            <w:r>
              <w:rPr>
                <w:rFonts w:ascii="Open Sans" w:hAnsi="Open Sans" w:cs="Open Sans"/>
                <w:sz w:val="14"/>
              </w:rPr>
              <w:t>08:39.5</w:t>
            </w:r>
          </w:p>
        </w:tc>
        <w:tc>
          <w:tcPr>
            <w:tcW w:w="700" w:type="dxa"/>
            <w:vAlign w:val="center"/>
          </w:tcPr>
          <w:p w14:paraId="23B14F08" w14:textId="77777777" w:rsidR="00CA7704" w:rsidRDefault="00EB51DA">
            <w:r>
              <w:rPr>
                <w:rFonts w:ascii="Open Sans" w:hAnsi="Open Sans" w:cs="Open Sans"/>
                <w:sz w:val="14"/>
              </w:rPr>
              <w:t>07:47.4</w:t>
            </w:r>
          </w:p>
        </w:tc>
        <w:tc>
          <w:tcPr>
            <w:tcW w:w="700" w:type="dxa"/>
            <w:vAlign w:val="center"/>
          </w:tcPr>
          <w:p w14:paraId="6431BA20" w14:textId="77777777" w:rsidR="00CA7704" w:rsidRDefault="00EB51DA">
            <w:r>
              <w:rPr>
                <w:rFonts w:ascii="Open Sans" w:hAnsi="Open Sans" w:cs="Open Sans"/>
                <w:sz w:val="14"/>
              </w:rPr>
              <w:t>08:17.4</w:t>
            </w:r>
          </w:p>
        </w:tc>
        <w:tc>
          <w:tcPr>
            <w:tcW w:w="700" w:type="dxa"/>
            <w:vAlign w:val="center"/>
          </w:tcPr>
          <w:p w14:paraId="62BE3DC2" w14:textId="77777777" w:rsidR="00CA7704" w:rsidRDefault="00EB51DA">
            <w:r>
              <w:rPr>
                <w:rFonts w:ascii="Open Sans" w:hAnsi="Open Sans" w:cs="Open Sans"/>
                <w:sz w:val="14"/>
              </w:rPr>
              <w:t>07:34.5</w:t>
            </w:r>
          </w:p>
        </w:tc>
        <w:tc>
          <w:tcPr>
            <w:tcW w:w="700" w:type="dxa"/>
            <w:vAlign w:val="center"/>
          </w:tcPr>
          <w:p w14:paraId="3754170A" w14:textId="77777777" w:rsidR="00CA7704" w:rsidRDefault="00EB51DA">
            <w:r>
              <w:rPr>
                <w:rFonts w:ascii="Open Sans" w:hAnsi="Open Sans" w:cs="Open Sans"/>
                <w:sz w:val="14"/>
              </w:rPr>
              <w:t>07:54.0</w:t>
            </w:r>
          </w:p>
        </w:tc>
        <w:tc>
          <w:tcPr>
            <w:tcW w:w="700" w:type="dxa"/>
            <w:vAlign w:val="center"/>
          </w:tcPr>
          <w:p w14:paraId="3004B320" w14:textId="77777777" w:rsidR="00CA7704" w:rsidRDefault="00EB51DA">
            <w:r>
              <w:rPr>
                <w:rFonts w:ascii="Open Sans" w:hAnsi="Open Sans" w:cs="Open Sans"/>
                <w:sz w:val="14"/>
              </w:rPr>
              <w:t>03:22.2</w:t>
            </w:r>
          </w:p>
        </w:tc>
        <w:tc>
          <w:tcPr>
            <w:tcW w:w="700" w:type="dxa"/>
            <w:vAlign w:val="center"/>
          </w:tcPr>
          <w:p w14:paraId="3F5899F5" w14:textId="77777777" w:rsidR="00CA7704" w:rsidRDefault="00EB51DA">
            <w:r>
              <w:rPr>
                <w:rFonts w:ascii="Open Sans" w:hAnsi="Open Sans" w:cs="Open Sans"/>
                <w:sz w:val="14"/>
              </w:rPr>
              <w:t>09:02.1</w:t>
            </w:r>
          </w:p>
        </w:tc>
        <w:tc>
          <w:tcPr>
            <w:tcW w:w="700" w:type="dxa"/>
            <w:vAlign w:val="center"/>
          </w:tcPr>
          <w:p w14:paraId="451722D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3A0A65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5192FD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124D30B6" w14:textId="77777777" w:rsidR="00CA7704" w:rsidRDefault="00EB51DA">
            <w:r>
              <w:rPr>
                <w:rFonts w:ascii="Open Sans" w:hAnsi="Open Sans" w:cs="Open Sans"/>
                <w:sz w:val="14"/>
              </w:rPr>
              <w:t>03:00</w:t>
            </w:r>
          </w:p>
        </w:tc>
      </w:tr>
      <w:tr w:rsidR="00CA7704" w14:paraId="6AE55841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46A29B8" w14:textId="77777777" w:rsidR="00CA7704" w:rsidRDefault="00EB51DA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47CF3429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310EB33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B1BE95A" w14:textId="77777777" w:rsidR="00CA7704" w:rsidRDefault="00EB51DA">
            <w:r>
              <w:rPr>
                <w:rFonts w:ascii="Open Sans" w:hAnsi="Open Sans" w:cs="Open Sans"/>
                <w:sz w:val="14"/>
              </w:rPr>
              <w:t>52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D41C34" w14:textId="77777777" w:rsidR="00CA7704" w:rsidRDefault="00EB51DA">
            <w:r>
              <w:rPr>
                <w:rFonts w:ascii="Open Sans" w:hAnsi="Open Sans" w:cs="Open Sans"/>
                <w:sz w:val="14"/>
              </w:rPr>
              <w:t>J. EGHOLM</w:t>
            </w:r>
            <w:r>
              <w:rPr>
                <w:rFonts w:ascii="Open Sans" w:hAnsi="Open Sans" w:cs="Open Sans"/>
                <w:sz w:val="14"/>
              </w:rPr>
              <w:br/>
              <w:t>A. MICHAEL FREDERIKSEN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6C4AD021" w14:textId="77777777" w:rsidR="00CA7704" w:rsidRDefault="00EB51DA">
            <w:r>
              <w:rPr>
                <w:rFonts w:ascii="Open Sans" w:hAnsi="Open Sans" w:cs="Open Sans"/>
                <w:sz w:val="14"/>
              </w:rPr>
              <w:t>47:41.9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D1F68A5" w14:textId="77777777" w:rsidR="00CA7704" w:rsidRDefault="00EB51DA">
            <w:r>
              <w:rPr>
                <w:rFonts w:ascii="Open Sans" w:hAnsi="Open Sans" w:cs="Open Sans"/>
                <w:sz w:val="14"/>
              </w:rPr>
              <w:t>09:10.1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8FE2FBA" w14:textId="77777777" w:rsidR="00CA7704" w:rsidRDefault="00EB51DA">
            <w:r>
              <w:rPr>
                <w:rFonts w:ascii="Open Sans" w:hAnsi="Open Sans" w:cs="Open Sans"/>
                <w:sz w:val="14"/>
              </w:rPr>
              <w:t>08:27.7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A79A560" w14:textId="77777777" w:rsidR="00CA7704" w:rsidRDefault="00EB51DA">
            <w:r>
              <w:rPr>
                <w:rFonts w:ascii="Open Sans" w:hAnsi="Open Sans" w:cs="Open Sans"/>
                <w:sz w:val="14"/>
              </w:rPr>
              <w:t>09:06.2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7CA0D32" w14:textId="77777777" w:rsidR="00CA7704" w:rsidRDefault="00EB51DA">
            <w:r>
              <w:rPr>
                <w:rFonts w:ascii="Open Sans" w:hAnsi="Open Sans" w:cs="Open Sans"/>
                <w:sz w:val="14"/>
              </w:rPr>
              <w:t>08:30.5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D690F48" w14:textId="77777777" w:rsidR="00CA7704" w:rsidRDefault="00EB51DA">
            <w:r>
              <w:rPr>
                <w:rFonts w:ascii="Open Sans" w:hAnsi="Open Sans" w:cs="Open Sans"/>
                <w:sz w:val="14"/>
              </w:rPr>
              <w:t>08:31.9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27C0803" w14:textId="77777777" w:rsidR="00CA7704" w:rsidRDefault="00EB51DA">
            <w:r>
              <w:rPr>
                <w:rFonts w:ascii="Open Sans" w:hAnsi="Open Sans" w:cs="Open Sans"/>
                <w:sz w:val="14"/>
              </w:rPr>
              <w:t>03:45.5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B4C202C" w14:textId="77777777" w:rsidR="00CA7704" w:rsidRDefault="00EB51DA">
            <w:r>
              <w:rPr>
                <w:rFonts w:ascii="Open Sans" w:hAnsi="Open Sans" w:cs="Open Sans"/>
                <w:sz w:val="14"/>
              </w:rPr>
              <w:t>03:32.0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27B23F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91F3E0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E9B6C1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B8E3DCB" w14:textId="77777777" w:rsidR="00CA7704" w:rsidRDefault="00EB51DA">
            <w:r>
              <w:rPr>
                <w:rFonts w:ascii="Open Sans" w:hAnsi="Open Sans" w:cs="Open Sans"/>
                <w:sz w:val="14"/>
              </w:rPr>
              <w:t>00:10</w:t>
            </w:r>
          </w:p>
        </w:tc>
      </w:tr>
      <w:tr w:rsidR="00CA7704" w14:paraId="6FE7E053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7B77A8B3" w14:textId="77777777" w:rsidR="00CA7704" w:rsidRDefault="00EB51DA">
            <w:r>
              <w:rPr>
                <w:rFonts w:ascii="Open Sans" w:hAnsi="Open Sans" w:cs="Open Sans"/>
                <w:sz w:val="14"/>
              </w:rPr>
              <w:lastRenderedPageBreak/>
              <w:t>37</w:t>
            </w:r>
          </w:p>
        </w:tc>
        <w:tc>
          <w:tcPr>
            <w:tcW w:w="440" w:type="dxa"/>
            <w:vAlign w:val="center"/>
          </w:tcPr>
          <w:p w14:paraId="388FDB3B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vAlign w:val="center"/>
          </w:tcPr>
          <w:p w14:paraId="01DA382F" w14:textId="77777777" w:rsidR="00CA7704" w:rsidRDefault="00EB51DA">
            <w:r>
              <w:rPr>
                <w:rFonts w:ascii="Open Sans" w:hAnsi="Open Sans" w:cs="Open Sans"/>
                <w:sz w:val="14"/>
              </w:rPr>
              <w:t>RN9</w:t>
            </w:r>
          </w:p>
        </w:tc>
        <w:tc>
          <w:tcPr>
            <w:tcW w:w="457" w:type="dxa"/>
            <w:vAlign w:val="center"/>
          </w:tcPr>
          <w:p w14:paraId="2BAA1D12" w14:textId="77777777" w:rsidR="00CA7704" w:rsidRDefault="00EB51DA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1800" w:type="dxa"/>
            <w:vAlign w:val="center"/>
          </w:tcPr>
          <w:p w14:paraId="382A05A5" w14:textId="77777777" w:rsidR="00CA7704" w:rsidRDefault="00EB51DA">
            <w:r>
              <w:rPr>
                <w:rFonts w:ascii="Open Sans" w:hAnsi="Open Sans" w:cs="Open Sans"/>
                <w:sz w:val="14"/>
              </w:rPr>
              <w:t>J. PEDERSEN</w:t>
            </w:r>
            <w:r>
              <w:rPr>
                <w:rFonts w:ascii="Open Sans" w:hAnsi="Open Sans" w:cs="Open Sans"/>
                <w:sz w:val="14"/>
              </w:rPr>
              <w:br/>
              <w:t>P. EGHOLM</w:t>
            </w:r>
          </w:p>
        </w:tc>
        <w:tc>
          <w:tcPr>
            <w:tcW w:w="691" w:type="dxa"/>
            <w:vAlign w:val="center"/>
          </w:tcPr>
          <w:p w14:paraId="3F276E12" w14:textId="77777777" w:rsidR="00CA7704" w:rsidRDefault="00EB51DA">
            <w:r>
              <w:rPr>
                <w:rFonts w:ascii="Open Sans" w:hAnsi="Open Sans" w:cs="Open Sans"/>
                <w:sz w:val="14"/>
              </w:rPr>
              <w:t>47:50.5</w:t>
            </w:r>
          </w:p>
        </w:tc>
        <w:tc>
          <w:tcPr>
            <w:tcW w:w="700" w:type="dxa"/>
            <w:vAlign w:val="center"/>
          </w:tcPr>
          <w:p w14:paraId="66B68E4A" w14:textId="77777777" w:rsidR="00CA7704" w:rsidRDefault="00EB51DA">
            <w:r>
              <w:rPr>
                <w:rFonts w:ascii="Open Sans" w:hAnsi="Open Sans" w:cs="Open Sans"/>
                <w:sz w:val="14"/>
              </w:rPr>
              <w:t>13:42.3</w:t>
            </w:r>
          </w:p>
        </w:tc>
        <w:tc>
          <w:tcPr>
            <w:tcW w:w="700" w:type="dxa"/>
            <w:vAlign w:val="center"/>
          </w:tcPr>
          <w:p w14:paraId="047DA05A" w14:textId="77777777" w:rsidR="00CA7704" w:rsidRDefault="00EB51DA">
            <w:r>
              <w:rPr>
                <w:rFonts w:ascii="Open Sans" w:hAnsi="Open Sans" w:cs="Open Sans"/>
                <w:sz w:val="14"/>
              </w:rPr>
              <w:t>07:36.6</w:t>
            </w:r>
          </w:p>
        </w:tc>
        <w:tc>
          <w:tcPr>
            <w:tcW w:w="700" w:type="dxa"/>
            <w:vAlign w:val="center"/>
          </w:tcPr>
          <w:p w14:paraId="627D4CA6" w14:textId="77777777" w:rsidR="00CA7704" w:rsidRDefault="00EB51DA">
            <w:r>
              <w:rPr>
                <w:rFonts w:ascii="Open Sans" w:hAnsi="Open Sans" w:cs="Open Sans"/>
                <w:sz w:val="14"/>
              </w:rPr>
              <w:t>08:03.0</w:t>
            </w:r>
          </w:p>
        </w:tc>
        <w:tc>
          <w:tcPr>
            <w:tcW w:w="700" w:type="dxa"/>
            <w:vAlign w:val="center"/>
          </w:tcPr>
          <w:p w14:paraId="7BF25FBB" w14:textId="77777777" w:rsidR="00CA7704" w:rsidRDefault="00EB51DA">
            <w:r>
              <w:rPr>
                <w:rFonts w:ascii="Open Sans" w:hAnsi="Open Sans" w:cs="Open Sans"/>
                <w:sz w:val="14"/>
              </w:rPr>
              <w:t>07:27.3</w:t>
            </w:r>
          </w:p>
        </w:tc>
        <w:tc>
          <w:tcPr>
            <w:tcW w:w="700" w:type="dxa"/>
            <w:vAlign w:val="center"/>
          </w:tcPr>
          <w:p w14:paraId="1C4F8A90" w14:textId="77777777" w:rsidR="00CA7704" w:rsidRDefault="00EB51DA">
            <w:r>
              <w:rPr>
                <w:rFonts w:ascii="Open Sans" w:hAnsi="Open Sans" w:cs="Open Sans"/>
                <w:sz w:val="14"/>
              </w:rPr>
              <w:t>07:43.7</w:t>
            </w:r>
          </w:p>
        </w:tc>
        <w:tc>
          <w:tcPr>
            <w:tcW w:w="700" w:type="dxa"/>
            <w:vAlign w:val="center"/>
          </w:tcPr>
          <w:p w14:paraId="32837315" w14:textId="77777777" w:rsidR="00CA7704" w:rsidRDefault="00EB51DA">
            <w:r>
              <w:rPr>
                <w:rFonts w:ascii="Open Sans" w:hAnsi="Open Sans" w:cs="Open Sans"/>
                <w:sz w:val="14"/>
              </w:rPr>
              <w:t>03:17.6</w:t>
            </w:r>
          </w:p>
        </w:tc>
        <w:tc>
          <w:tcPr>
            <w:tcW w:w="700" w:type="dxa"/>
            <w:vAlign w:val="center"/>
          </w:tcPr>
          <w:p w14:paraId="77E2AC04" w14:textId="77777777" w:rsidR="00CA7704" w:rsidRDefault="00EB51DA">
            <w:r>
              <w:rPr>
                <w:rFonts w:ascii="Open Sans" w:hAnsi="Open Sans" w:cs="Open Sans"/>
                <w:sz w:val="14"/>
              </w:rPr>
              <w:t>18:26.9</w:t>
            </w:r>
          </w:p>
        </w:tc>
        <w:tc>
          <w:tcPr>
            <w:tcW w:w="700" w:type="dxa"/>
            <w:vAlign w:val="center"/>
          </w:tcPr>
          <w:p w14:paraId="4DEE08E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FD8F5C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159243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53D00F4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</w:tr>
      <w:tr w:rsidR="00CA7704" w14:paraId="19C5D572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D95D647" w14:textId="77777777" w:rsidR="00CA7704" w:rsidRDefault="00EB51DA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684A1AA9" w14:textId="77777777" w:rsidR="00CA7704" w:rsidRDefault="00EB51DA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DEDC06C" w14:textId="77777777" w:rsidR="00CA7704" w:rsidRDefault="00EB51DA">
            <w:r>
              <w:rPr>
                <w:rFonts w:ascii="Open Sans" w:hAnsi="Open Sans" w:cs="Open Sans"/>
                <w:sz w:val="14"/>
              </w:rPr>
              <w:t>RN4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4FBF92E" w14:textId="77777777" w:rsidR="00CA7704" w:rsidRDefault="00EB51DA">
            <w:r>
              <w:rPr>
                <w:rFonts w:ascii="Open Sans" w:hAnsi="Open Sans" w:cs="Open Sans"/>
                <w:sz w:val="14"/>
              </w:rPr>
              <w:t>49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1931C9F" w14:textId="77777777" w:rsidR="00CA7704" w:rsidRDefault="00EB51DA">
            <w:r>
              <w:rPr>
                <w:rFonts w:ascii="Open Sans" w:hAnsi="Open Sans" w:cs="Open Sans"/>
                <w:sz w:val="14"/>
              </w:rPr>
              <w:t>J. JENSEN</w:t>
            </w:r>
            <w:r>
              <w:rPr>
                <w:rFonts w:ascii="Open Sans" w:hAnsi="Open Sans" w:cs="Open Sans"/>
                <w:sz w:val="14"/>
              </w:rPr>
              <w:br/>
              <w:t>T. JENSEN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33BDE178" w14:textId="77777777" w:rsidR="00CA7704" w:rsidRDefault="00EB51DA">
            <w:r>
              <w:rPr>
                <w:rFonts w:ascii="Open Sans" w:hAnsi="Open Sans" w:cs="Open Sans"/>
                <w:sz w:val="14"/>
              </w:rPr>
              <w:t>48:13.4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7F8D0A" w14:textId="77777777" w:rsidR="00CA7704" w:rsidRDefault="00EB51DA">
            <w:r>
              <w:rPr>
                <w:rFonts w:ascii="Open Sans" w:hAnsi="Open Sans" w:cs="Open Sans"/>
                <w:sz w:val="14"/>
              </w:rPr>
              <w:t>08:37.7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652874F" w14:textId="77777777" w:rsidR="00CA7704" w:rsidRDefault="00EB51DA">
            <w:r>
              <w:rPr>
                <w:rFonts w:ascii="Open Sans" w:hAnsi="Open Sans" w:cs="Open Sans"/>
                <w:sz w:val="14"/>
              </w:rPr>
              <w:t>11:35.8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71DB0E7" w14:textId="77777777" w:rsidR="00CA7704" w:rsidRDefault="00EB51DA">
            <w:r>
              <w:rPr>
                <w:rFonts w:ascii="Open Sans" w:hAnsi="Open Sans" w:cs="Open Sans"/>
                <w:sz w:val="14"/>
              </w:rPr>
              <w:t>08:25.7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918412B" w14:textId="77777777" w:rsidR="00CA7704" w:rsidRDefault="00EB51DA">
            <w:r>
              <w:rPr>
                <w:rFonts w:ascii="Open Sans" w:hAnsi="Open Sans" w:cs="Open Sans"/>
                <w:sz w:val="14"/>
              </w:rPr>
              <w:t>07:46.4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288F1C0" w14:textId="77777777" w:rsidR="00CA7704" w:rsidRDefault="00EB51DA">
            <w:r>
              <w:rPr>
                <w:rFonts w:ascii="Open Sans" w:hAnsi="Open Sans" w:cs="Open Sans"/>
                <w:sz w:val="14"/>
              </w:rPr>
              <w:t>08:01.8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AAF3881" w14:textId="77777777" w:rsidR="00CA7704" w:rsidRDefault="00EB51DA">
            <w:r>
              <w:rPr>
                <w:rFonts w:ascii="Open Sans" w:hAnsi="Open Sans" w:cs="Open Sans"/>
                <w:sz w:val="14"/>
              </w:rPr>
              <w:t>03:36.0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F1779F6" w14:textId="77777777" w:rsidR="00CA7704" w:rsidRDefault="00EB51DA">
            <w:r>
              <w:rPr>
                <w:rFonts w:ascii="Open Sans" w:hAnsi="Open Sans" w:cs="Open Sans"/>
                <w:sz w:val="14"/>
              </w:rPr>
              <w:t>03:04.7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2AECF0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749E2C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8E3AB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36F8ECA" w14:textId="77777777" w:rsidR="00CA7704" w:rsidRDefault="00EB51DA">
            <w:r>
              <w:rPr>
                <w:rFonts w:ascii="Open Sans" w:hAnsi="Open Sans" w:cs="Open Sans"/>
                <w:sz w:val="14"/>
              </w:rPr>
              <w:t>00:10</w:t>
            </w:r>
          </w:p>
        </w:tc>
      </w:tr>
      <w:tr w:rsidR="00CA7704" w14:paraId="515A5A8D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559A25D8" w14:textId="77777777" w:rsidR="00CA7704" w:rsidRDefault="00EB51DA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440" w:type="dxa"/>
            <w:vAlign w:val="center"/>
          </w:tcPr>
          <w:p w14:paraId="15AAA87D" w14:textId="77777777" w:rsidR="00CA7704" w:rsidRDefault="00EB51DA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572" w:type="dxa"/>
            <w:vAlign w:val="center"/>
          </w:tcPr>
          <w:p w14:paraId="4F0E6ECB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vAlign w:val="center"/>
          </w:tcPr>
          <w:p w14:paraId="77BD421A" w14:textId="77777777" w:rsidR="00CA7704" w:rsidRDefault="00EB51DA">
            <w:r>
              <w:rPr>
                <w:rFonts w:ascii="Open Sans" w:hAnsi="Open Sans" w:cs="Open Sans"/>
                <w:sz w:val="14"/>
              </w:rPr>
              <w:t>56</w:t>
            </w:r>
          </w:p>
        </w:tc>
        <w:tc>
          <w:tcPr>
            <w:tcW w:w="1800" w:type="dxa"/>
            <w:vAlign w:val="center"/>
          </w:tcPr>
          <w:p w14:paraId="329DCFEA" w14:textId="77777777" w:rsidR="00CA7704" w:rsidRDefault="00EB51DA">
            <w:r>
              <w:rPr>
                <w:rFonts w:ascii="Open Sans" w:hAnsi="Open Sans" w:cs="Open Sans"/>
                <w:sz w:val="14"/>
              </w:rPr>
              <w:t>H. KRISTENSEN</w:t>
            </w:r>
            <w:r>
              <w:rPr>
                <w:rFonts w:ascii="Open Sans" w:hAnsi="Open Sans" w:cs="Open Sans"/>
                <w:sz w:val="14"/>
              </w:rPr>
              <w:br/>
              <w:t>J. RYTTER</w:t>
            </w:r>
          </w:p>
        </w:tc>
        <w:tc>
          <w:tcPr>
            <w:tcW w:w="691" w:type="dxa"/>
            <w:vAlign w:val="center"/>
          </w:tcPr>
          <w:p w14:paraId="6B3E1035" w14:textId="77777777" w:rsidR="00CA7704" w:rsidRDefault="00EB51DA">
            <w:r>
              <w:rPr>
                <w:rFonts w:ascii="Open Sans" w:hAnsi="Open Sans" w:cs="Open Sans"/>
                <w:sz w:val="14"/>
              </w:rPr>
              <w:t>49:35.0</w:t>
            </w:r>
          </w:p>
        </w:tc>
        <w:tc>
          <w:tcPr>
            <w:tcW w:w="700" w:type="dxa"/>
            <w:vAlign w:val="center"/>
          </w:tcPr>
          <w:p w14:paraId="4700B70B" w14:textId="77777777" w:rsidR="00CA7704" w:rsidRDefault="00EB51DA">
            <w:r>
              <w:rPr>
                <w:rFonts w:ascii="Open Sans" w:hAnsi="Open Sans" w:cs="Open Sans"/>
                <w:sz w:val="14"/>
              </w:rPr>
              <w:t>09:33.2</w:t>
            </w:r>
          </w:p>
        </w:tc>
        <w:tc>
          <w:tcPr>
            <w:tcW w:w="700" w:type="dxa"/>
            <w:vAlign w:val="center"/>
          </w:tcPr>
          <w:p w14:paraId="017AE928" w14:textId="77777777" w:rsidR="00CA7704" w:rsidRDefault="00EB51DA">
            <w:r>
              <w:rPr>
                <w:rFonts w:ascii="Open Sans" w:hAnsi="Open Sans" w:cs="Open Sans"/>
                <w:sz w:val="14"/>
              </w:rPr>
              <w:t>08:43.5</w:t>
            </w:r>
          </w:p>
        </w:tc>
        <w:tc>
          <w:tcPr>
            <w:tcW w:w="700" w:type="dxa"/>
            <w:vAlign w:val="center"/>
          </w:tcPr>
          <w:p w14:paraId="634F53EF" w14:textId="77777777" w:rsidR="00CA7704" w:rsidRDefault="00EB51DA">
            <w:r>
              <w:rPr>
                <w:rFonts w:ascii="Open Sans" w:hAnsi="Open Sans" w:cs="Open Sans"/>
                <w:sz w:val="14"/>
              </w:rPr>
              <w:t>09:15.6</w:t>
            </w:r>
          </w:p>
        </w:tc>
        <w:tc>
          <w:tcPr>
            <w:tcW w:w="700" w:type="dxa"/>
            <w:vAlign w:val="center"/>
          </w:tcPr>
          <w:p w14:paraId="7553DEB3" w14:textId="77777777" w:rsidR="00CA7704" w:rsidRDefault="00EB51DA">
            <w:r>
              <w:rPr>
                <w:rFonts w:ascii="Open Sans" w:hAnsi="Open Sans" w:cs="Open Sans"/>
                <w:sz w:val="14"/>
              </w:rPr>
              <w:t>08:35.5</w:t>
            </w:r>
          </w:p>
        </w:tc>
        <w:tc>
          <w:tcPr>
            <w:tcW w:w="700" w:type="dxa"/>
            <w:vAlign w:val="center"/>
          </w:tcPr>
          <w:p w14:paraId="2D936D64" w14:textId="77777777" w:rsidR="00CA7704" w:rsidRDefault="00EB51DA">
            <w:r>
              <w:rPr>
                <w:rFonts w:ascii="Open Sans" w:hAnsi="Open Sans" w:cs="Open Sans"/>
                <w:sz w:val="14"/>
              </w:rPr>
              <w:t>08:31.9</w:t>
            </w:r>
          </w:p>
        </w:tc>
        <w:tc>
          <w:tcPr>
            <w:tcW w:w="700" w:type="dxa"/>
            <w:vAlign w:val="center"/>
          </w:tcPr>
          <w:p w14:paraId="0BD8729E" w14:textId="77777777" w:rsidR="00CA7704" w:rsidRDefault="00EB51DA">
            <w:r>
              <w:rPr>
                <w:rFonts w:ascii="Open Sans" w:hAnsi="Open Sans" w:cs="Open Sans"/>
                <w:sz w:val="14"/>
              </w:rPr>
              <w:t>03:55.3</w:t>
            </w:r>
          </w:p>
        </w:tc>
        <w:tc>
          <w:tcPr>
            <w:tcW w:w="700" w:type="dxa"/>
            <w:vAlign w:val="center"/>
          </w:tcPr>
          <w:p w14:paraId="09B1D059" w14:textId="77777777" w:rsidR="00CA7704" w:rsidRDefault="00EB51DA">
            <w:r>
              <w:rPr>
                <w:rFonts w:ascii="Open Sans" w:hAnsi="Open Sans" w:cs="Open Sans"/>
                <w:sz w:val="14"/>
              </w:rPr>
              <w:t>03:29.1</w:t>
            </w:r>
          </w:p>
        </w:tc>
        <w:tc>
          <w:tcPr>
            <w:tcW w:w="700" w:type="dxa"/>
            <w:vAlign w:val="center"/>
          </w:tcPr>
          <w:p w14:paraId="05929B9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46868C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48810C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42F87982" w14:textId="77777777" w:rsidR="00CA7704" w:rsidRDefault="00EB51DA">
            <w:r>
              <w:rPr>
                <w:rFonts w:ascii="Open Sans" w:hAnsi="Open Sans" w:cs="Open Sans"/>
                <w:sz w:val="14"/>
              </w:rPr>
              <w:t>01:00</w:t>
            </w:r>
          </w:p>
        </w:tc>
      </w:tr>
      <w:tr w:rsidR="00CA7704" w14:paraId="088B91F8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250A366" w14:textId="77777777" w:rsidR="00CA7704" w:rsidRDefault="00EB51DA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A99412B" w14:textId="77777777" w:rsidR="00CA7704" w:rsidRDefault="00EB51DA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2465E28B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3B0B2C1" w14:textId="77777777" w:rsidR="00CA7704" w:rsidRDefault="00EB51DA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CC68229" w14:textId="77777777" w:rsidR="00CA7704" w:rsidRDefault="00EB51DA">
            <w:r>
              <w:rPr>
                <w:rFonts w:ascii="Open Sans" w:hAnsi="Open Sans" w:cs="Open Sans"/>
                <w:sz w:val="14"/>
              </w:rPr>
              <w:t>S. ZORN</w:t>
            </w:r>
            <w:r>
              <w:rPr>
                <w:rFonts w:ascii="Open Sans" w:hAnsi="Open Sans" w:cs="Open Sans"/>
                <w:sz w:val="14"/>
              </w:rPr>
              <w:br/>
              <w:t>U. ZORN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467C3609" w14:textId="77777777" w:rsidR="00CA7704" w:rsidRDefault="00EB51DA">
            <w:r>
              <w:rPr>
                <w:rFonts w:ascii="Open Sans" w:hAnsi="Open Sans" w:cs="Open Sans"/>
                <w:sz w:val="14"/>
              </w:rPr>
              <w:t>52:30.4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31DAA0" w14:textId="77777777" w:rsidR="00CA7704" w:rsidRDefault="00EB51DA">
            <w:r>
              <w:rPr>
                <w:rFonts w:ascii="Open Sans" w:hAnsi="Open Sans" w:cs="Open Sans"/>
                <w:sz w:val="14"/>
              </w:rPr>
              <w:t>09:09.6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19D006B" w14:textId="77777777" w:rsidR="00CA7704" w:rsidRDefault="00EB51DA">
            <w:r>
              <w:rPr>
                <w:rFonts w:ascii="Open Sans" w:hAnsi="Open Sans" w:cs="Open Sans"/>
                <w:sz w:val="14"/>
              </w:rPr>
              <w:t>13:27.1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F25EFF9" w14:textId="77777777" w:rsidR="00CA7704" w:rsidRDefault="00EB51DA">
            <w:r>
              <w:rPr>
                <w:rFonts w:ascii="Open Sans" w:hAnsi="Open Sans" w:cs="Open Sans"/>
                <w:sz w:val="14"/>
              </w:rPr>
              <w:t>09:04.0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D73FAE6" w14:textId="77777777" w:rsidR="00CA7704" w:rsidRDefault="00EB51DA">
            <w:r>
              <w:rPr>
                <w:rFonts w:ascii="Open Sans" w:hAnsi="Open Sans" w:cs="Open Sans"/>
                <w:sz w:val="14"/>
              </w:rPr>
              <w:t>08:23.9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56D226B" w14:textId="77777777" w:rsidR="00CA7704" w:rsidRDefault="00EB51DA">
            <w:r>
              <w:rPr>
                <w:rFonts w:ascii="Open Sans" w:hAnsi="Open Sans" w:cs="Open Sans"/>
                <w:sz w:val="14"/>
              </w:rPr>
              <w:t>08:24.5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6CE4D0B" w14:textId="77777777" w:rsidR="00CA7704" w:rsidRDefault="00EB51DA">
            <w:r>
              <w:rPr>
                <w:rFonts w:ascii="Open Sans" w:hAnsi="Open Sans" w:cs="Open Sans"/>
                <w:sz w:val="14"/>
              </w:rPr>
              <w:t>03:41.3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36E87AB" w14:textId="77777777" w:rsidR="00CA7704" w:rsidRDefault="00EB51DA">
            <w:r>
              <w:rPr>
                <w:rFonts w:ascii="Open Sans" w:hAnsi="Open Sans" w:cs="Open Sans"/>
                <w:sz w:val="14"/>
              </w:rPr>
              <w:t>03:35.8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257A1E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EA311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16B39D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995F2AB" w14:textId="77777777" w:rsidR="00CA7704" w:rsidRDefault="00EB51DA">
            <w:r>
              <w:rPr>
                <w:rFonts w:ascii="Open Sans" w:hAnsi="Open Sans" w:cs="Open Sans"/>
                <w:sz w:val="14"/>
              </w:rPr>
              <w:t>00:20</w:t>
            </w:r>
          </w:p>
        </w:tc>
      </w:tr>
      <w:tr w:rsidR="00CA7704" w14:paraId="3AC11101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6D6B96B5" w14:textId="77777777" w:rsidR="00CA7704" w:rsidRDefault="00EB51DA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440" w:type="dxa"/>
            <w:vAlign w:val="center"/>
          </w:tcPr>
          <w:p w14:paraId="53817FC2" w14:textId="77777777" w:rsidR="00CA7704" w:rsidRDefault="00EB51DA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572" w:type="dxa"/>
            <w:vAlign w:val="center"/>
          </w:tcPr>
          <w:p w14:paraId="2A0F25CC" w14:textId="77777777" w:rsidR="00CA7704" w:rsidRDefault="00EB51DA">
            <w:r>
              <w:rPr>
                <w:rFonts w:ascii="Open Sans" w:hAnsi="Open Sans" w:cs="Open Sans"/>
                <w:sz w:val="14"/>
              </w:rPr>
              <w:t>RN3</w:t>
            </w:r>
          </w:p>
        </w:tc>
        <w:tc>
          <w:tcPr>
            <w:tcW w:w="457" w:type="dxa"/>
            <w:vAlign w:val="center"/>
          </w:tcPr>
          <w:p w14:paraId="2229C14D" w14:textId="77777777" w:rsidR="00CA7704" w:rsidRDefault="00EB51DA">
            <w:r>
              <w:rPr>
                <w:rFonts w:ascii="Open Sans" w:hAnsi="Open Sans" w:cs="Open Sans"/>
                <w:sz w:val="14"/>
              </w:rPr>
              <w:t>57</w:t>
            </w:r>
          </w:p>
        </w:tc>
        <w:tc>
          <w:tcPr>
            <w:tcW w:w="1800" w:type="dxa"/>
            <w:vAlign w:val="center"/>
          </w:tcPr>
          <w:p w14:paraId="36E977AC" w14:textId="77777777" w:rsidR="00CA7704" w:rsidRDefault="00EB51DA">
            <w:r>
              <w:rPr>
                <w:rFonts w:ascii="Open Sans" w:hAnsi="Open Sans" w:cs="Open Sans"/>
                <w:sz w:val="14"/>
              </w:rPr>
              <w:t>M. PIIL GØTTRUP</w:t>
            </w:r>
            <w:r>
              <w:rPr>
                <w:rFonts w:ascii="Open Sans" w:hAnsi="Open Sans" w:cs="Open Sans"/>
                <w:sz w:val="14"/>
              </w:rPr>
              <w:br/>
              <w:t>M. KASTBJERG</w:t>
            </w:r>
          </w:p>
        </w:tc>
        <w:tc>
          <w:tcPr>
            <w:tcW w:w="691" w:type="dxa"/>
            <w:vAlign w:val="center"/>
          </w:tcPr>
          <w:p w14:paraId="35A0CD03" w14:textId="77777777" w:rsidR="00CA7704" w:rsidRDefault="00EB51DA">
            <w:r>
              <w:rPr>
                <w:rFonts w:ascii="Open Sans" w:hAnsi="Open Sans" w:cs="Open Sans"/>
                <w:sz w:val="14"/>
              </w:rPr>
              <w:t>57:10.3</w:t>
            </w:r>
          </w:p>
        </w:tc>
        <w:tc>
          <w:tcPr>
            <w:tcW w:w="700" w:type="dxa"/>
            <w:vAlign w:val="center"/>
          </w:tcPr>
          <w:p w14:paraId="74E5C986" w14:textId="77777777" w:rsidR="00CA7704" w:rsidRDefault="00EB51DA">
            <w:r>
              <w:rPr>
                <w:rFonts w:ascii="Open Sans" w:hAnsi="Open Sans" w:cs="Open Sans"/>
                <w:sz w:val="14"/>
              </w:rPr>
              <w:t>09:54.2</w:t>
            </w:r>
          </w:p>
        </w:tc>
        <w:tc>
          <w:tcPr>
            <w:tcW w:w="700" w:type="dxa"/>
            <w:vAlign w:val="center"/>
          </w:tcPr>
          <w:p w14:paraId="2E7106ED" w14:textId="77777777" w:rsidR="00CA7704" w:rsidRDefault="00EB51DA">
            <w:r>
              <w:rPr>
                <w:rFonts w:ascii="Open Sans" w:hAnsi="Open Sans" w:cs="Open Sans"/>
                <w:sz w:val="14"/>
              </w:rPr>
              <w:t>13:27.1</w:t>
            </w:r>
          </w:p>
        </w:tc>
        <w:tc>
          <w:tcPr>
            <w:tcW w:w="700" w:type="dxa"/>
            <w:vAlign w:val="center"/>
          </w:tcPr>
          <w:p w14:paraId="412385A5" w14:textId="77777777" w:rsidR="00CA7704" w:rsidRDefault="00EB51DA">
            <w:r>
              <w:rPr>
                <w:rFonts w:ascii="Open Sans" w:hAnsi="Open Sans" w:cs="Open Sans"/>
                <w:sz w:val="14"/>
              </w:rPr>
              <w:t>09:51.0</w:t>
            </w:r>
          </w:p>
        </w:tc>
        <w:tc>
          <w:tcPr>
            <w:tcW w:w="700" w:type="dxa"/>
            <w:vAlign w:val="center"/>
          </w:tcPr>
          <w:p w14:paraId="0ACAD2BA" w14:textId="77777777" w:rsidR="00CA7704" w:rsidRDefault="00EB51DA">
            <w:r>
              <w:rPr>
                <w:rFonts w:ascii="Open Sans" w:hAnsi="Open Sans" w:cs="Open Sans"/>
                <w:sz w:val="14"/>
              </w:rPr>
              <w:t>09:05.3</w:t>
            </w:r>
          </w:p>
        </w:tc>
        <w:tc>
          <w:tcPr>
            <w:tcW w:w="700" w:type="dxa"/>
            <w:vAlign w:val="center"/>
          </w:tcPr>
          <w:p w14:paraId="2202DD7F" w14:textId="77777777" w:rsidR="00CA7704" w:rsidRDefault="00EB51DA">
            <w:r>
              <w:rPr>
                <w:rFonts w:ascii="Open Sans" w:hAnsi="Open Sans" w:cs="Open Sans"/>
                <w:sz w:val="14"/>
              </w:rPr>
              <w:t>08:09.3</w:t>
            </w:r>
          </w:p>
        </w:tc>
        <w:tc>
          <w:tcPr>
            <w:tcW w:w="700" w:type="dxa"/>
            <w:vAlign w:val="center"/>
          </w:tcPr>
          <w:p w14:paraId="62F82641" w14:textId="77777777" w:rsidR="00CA7704" w:rsidRDefault="00EB51DA">
            <w:r>
              <w:rPr>
                <w:rFonts w:ascii="Open Sans" w:hAnsi="Open Sans" w:cs="Open Sans"/>
                <w:sz w:val="14"/>
              </w:rPr>
              <w:t>05:43.4</w:t>
            </w:r>
          </w:p>
        </w:tc>
        <w:tc>
          <w:tcPr>
            <w:tcW w:w="700" w:type="dxa"/>
            <w:vAlign w:val="center"/>
          </w:tcPr>
          <w:p w14:paraId="64E072A3" w14:textId="77777777" w:rsidR="00CA7704" w:rsidRDefault="00EB51DA">
            <w:r>
              <w:rPr>
                <w:rFonts w:ascii="Open Sans" w:hAnsi="Open Sans" w:cs="Open Sans"/>
                <w:sz w:val="14"/>
              </w:rPr>
              <w:t>04:49.2</w:t>
            </w:r>
          </w:p>
        </w:tc>
        <w:tc>
          <w:tcPr>
            <w:tcW w:w="700" w:type="dxa"/>
            <w:vAlign w:val="center"/>
          </w:tcPr>
          <w:p w14:paraId="119ACE0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ADFA5B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0E4FA8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1B6CDF59" w14:textId="77777777" w:rsidR="00CA7704" w:rsidRDefault="00EB51DA">
            <w:r>
              <w:rPr>
                <w:rFonts w:ascii="Open Sans" w:hAnsi="Open Sans" w:cs="Open Sans"/>
                <w:sz w:val="14"/>
              </w:rPr>
              <w:t>01:00</w:t>
            </w:r>
          </w:p>
        </w:tc>
      </w:tr>
      <w:tr w:rsidR="00CA7704" w14:paraId="0811C765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1BB62BA2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6B49847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4942BEFF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0A6295C" w14:textId="77777777" w:rsidR="00CA7704" w:rsidRDefault="00EB51DA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18D7767" w14:textId="77777777" w:rsidR="00CA7704" w:rsidRDefault="00EB51DA">
            <w:r>
              <w:rPr>
                <w:rFonts w:ascii="Open Sans" w:hAnsi="Open Sans" w:cs="Open Sans"/>
                <w:sz w:val="14"/>
              </w:rPr>
              <w:t>S. ROSENLUND JENSEN</w:t>
            </w:r>
            <w:r>
              <w:rPr>
                <w:rFonts w:ascii="Open Sans" w:hAnsi="Open Sans" w:cs="Open Sans"/>
                <w:sz w:val="14"/>
              </w:rPr>
              <w:br/>
              <w:t>E. WILLADSEN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4B2A811C" w14:textId="77777777" w:rsidR="00CA7704" w:rsidRDefault="00EB51DA">
            <w:r>
              <w:rPr>
                <w:rFonts w:ascii="Open Sans" w:hAnsi="Open Sans" w:cs="Open Sans"/>
                <w:sz w:val="14"/>
              </w:rPr>
              <w:t>38:53.0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8A7EF15" w14:textId="77777777" w:rsidR="00CA7704" w:rsidRDefault="00EB51DA">
            <w:r>
              <w:rPr>
                <w:rFonts w:ascii="Open Sans" w:hAnsi="Open Sans" w:cs="Open Sans"/>
                <w:sz w:val="14"/>
              </w:rPr>
              <w:t>08:13.4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D8BBF4A" w14:textId="77777777" w:rsidR="00CA7704" w:rsidRDefault="00EB51DA">
            <w:r>
              <w:rPr>
                <w:rFonts w:ascii="Open Sans" w:hAnsi="Open Sans" w:cs="Open Sans"/>
                <w:sz w:val="14"/>
              </w:rPr>
              <w:t>07:32.7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5363860" w14:textId="77777777" w:rsidR="00CA7704" w:rsidRDefault="00EB51DA">
            <w:r>
              <w:rPr>
                <w:rFonts w:ascii="Open Sans" w:hAnsi="Open Sans" w:cs="Open Sans"/>
                <w:sz w:val="14"/>
              </w:rPr>
              <w:t>08:01.1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C1D8115" w14:textId="77777777" w:rsidR="00CA7704" w:rsidRDefault="00EB51DA">
            <w:r>
              <w:rPr>
                <w:rFonts w:ascii="Open Sans" w:hAnsi="Open Sans" w:cs="Open Sans"/>
                <w:sz w:val="14"/>
              </w:rPr>
              <w:t>07:27.6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2EDE408" w14:textId="77777777" w:rsidR="00CA7704" w:rsidRDefault="00EB51DA">
            <w:r>
              <w:rPr>
                <w:rFonts w:ascii="Open Sans" w:hAnsi="Open Sans" w:cs="Open Sans"/>
                <w:sz w:val="14"/>
              </w:rPr>
              <w:t>07:38.2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B520C3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5AB062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D16CE4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EF4F6D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6ADE5D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6857B6EE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57ADD205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2D1B15A1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vAlign w:val="center"/>
          </w:tcPr>
          <w:p w14:paraId="03199437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vAlign w:val="center"/>
          </w:tcPr>
          <w:p w14:paraId="0757A37A" w14:textId="77777777" w:rsidR="00CA7704" w:rsidRDefault="00EB51DA">
            <w:r>
              <w:rPr>
                <w:rFonts w:ascii="Open Sans" w:hAnsi="Open Sans" w:cs="Open Sans"/>
                <w:sz w:val="14"/>
              </w:rPr>
              <w:t>RC4</w:t>
            </w:r>
          </w:p>
        </w:tc>
        <w:tc>
          <w:tcPr>
            <w:tcW w:w="457" w:type="dxa"/>
            <w:vAlign w:val="center"/>
          </w:tcPr>
          <w:p w14:paraId="48273A37" w14:textId="77777777" w:rsidR="00CA7704" w:rsidRDefault="00EB51DA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1800" w:type="dxa"/>
            <w:vAlign w:val="center"/>
          </w:tcPr>
          <w:p w14:paraId="23F137F9" w14:textId="77777777" w:rsidR="00CA7704" w:rsidRDefault="00EB51DA">
            <w:r>
              <w:rPr>
                <w:rFonts w:ascii="Open Sans" w:hAnsi="Open Sans" w:cs="Open Sans"/>
                <w:sz w:val="14"/>
              </w:rPr>
              <w:t>C. OLSEN</w:t>
            </w:r>
            <w:r>
              <w:rPr>
                <w:rFonts w:ascii="Open Sans" w:hAnsi="Open Sans" w:cs="Open Sans"/>
                <w:sz w:val="14"/>
              </w:rPr>
              <w:br/>
              <w:t>M. BØGEHOLM</w:t>
            </w:r>
          </w:p>
        </w:tc>
        <w:tc>
          <w:tcPr>
            <w:tcW w:w="691" w:type="dxa"/>
            <w:vAlign w:val="center"/>
          </w:tcPr>
          <w:p w14:paraId="77FD1A81" w14:textId="77777777" w:rsidR="00CA7704" w:rsidRDefault="00EB51DA">
            <w:r>
              <w:rPr>
                <w:rFonts w:ascii="Open Sans" w:hAnsi="Open Sans" w:cs="Open Sans"/>
                <w:sz w:val="14"/>
              </w:rPr>
              <w:t>30:14.5</w:t>
            </w:r>
          </w:p>
        </w:tc>
        <w:tc>
          <w:tcPr>
            <w:tcW w:w="700" w:type="dxa"/>
            <w:vAlign w:val="center"/>
          </w:tcPr>
          <w:p w14:paraId="43EEB8E7" w14:textId="77777777" w:rsidR="00CA7704" w:rsidRDefault="00EB51DA">
            <w:r>
              <w:rPr>
                <w:rFonts w:ascii="Open Sans" w:hAnsi="Open Sans" w:cs="Open Sans"/>
                <w:sz w:val="14"/>
              </w:rPr>
              <w:t>07:48.4</w:t>
            </w:r>
          </w:p>
        </w:tc>
        <w:tc>
          <w:tcPr>
            <w:tcW w:w="700" w:type="dxa"/>
            <w:vAlign w:val="center"/>
          </w:tcPr>
          <w:p w14:paraId="38386171" w14:textId="77777777" w:rsidR="00CA7704" w:rsidRDefault="00EB51DA">
            <w:r>
              <w:rPr>
                <w:rFonts w:ascii="Open Sans" w:hAnsi="Open Sans" w:cs="Open Sans"/>
                <w:sz w:val="14"/>
              </w:rPr>
              <w:t>07:31.6</w:t>
            </w:r>
          </w:p>
        </w:tc>
        <w:tc>
          <w:tcPr>
            <w:tcW w:w="700" w:type="dxa"/>
            <w:vAlign w:val="center"/>
          </w:tcPr>
          <w:p w14:paraId="65FEF8A0" w14:textId="77777777" w:rsidR="00CA7704" w:rsidRDefault="00EB51DA">
            <w:r>
              <w:rPr>
                <w:rFonts w:ascii="Open Sans" w:hAnsi="Open Sans" w:cs="Open Sans"/>
                <w:sz w:val="14"/>
              </w:rPr>
              <w:t>07:41.3</w:t>
            </w:r>
          </w:p>
        </w:tc>
        <w:tc>
          <w:tcPr>
            <w:tcW w:w="700" w:type="dxa"/>
            <w:vAlign w:val="center"/>
          </w:tcPr>
          <w:p w14:paraId="01950465" w14:textId="77777777" w:rsidR="00CA7704" w:rsidRDefault="00EB51DA">
            <w:r>
              <w:rPr>
                <w:rFonts w:ascii="Open Sans" w:hAnsi="Open Sans" w:cs="Open Sans"/>
                <w:sz w:val="14"/>
              </w:rPr>
              <w:t>07:13.2</w:t>
            </w:r>
          </w:p>
        </w:tc>
        <w:tc>
          <w:tcPr>
            <w:tcW w:w="700" w:type="dxa"/>
            <w:vAlign w:val="center"/>
          </w:tcPr>
          <w:p w14:paraId="4CD64A3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3EB052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A31FCF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AC362D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4B4499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378247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631C81D6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6471280C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425EFD82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51302916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3FA5080F" w14:textId="77777777" w:rsidR="00CA7704" w:rsidRDefault="00EB51DA">
            <w:r>
              <w:rPr>
                <w:rFonts w:ascii="Open Sans" w:hAnsi="Open Sans" w:cs="Open Sans"/>
                <w:sz w:val="14"/>
              </w:rPr>
              <w:t>RN9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93303D6" w14:textId="77777777" w:rsidR="00CA7704" w:rsidRDefault="00EB51DA">
            <w:r>
              <w:rPr>
                <w:rFonts w:ascii="Open Sans" w:hAnsi="Open Sans" w:cs="Open Sans"/>
                <w:sz w:val="14"/>
              </w:rPr>
              <w:t>51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5270128" w14:textId="77777777" w:rsidR="00CA7704" w:rsidRDefault="00EB51DA">
            <w:r>
              <w:rPr>
                <w:rFonts w:ascii="Open Sans" w:hAnsi="Open Sans" w:cs="Open Sans"/>
                <w:sz w:val="14"/>
              </w:rPr>
              <w:t>E. ROSENHØJ</w:t>
            </w:r>
            <w:r>
              <w:rPr>
                <w:rFonts w:ascii="Open Sans" w:hAnsi="Open Sans" w:cs="Open Sans"/>
                <w:sz w:val="14"/>
              </w:rPr>
              <w:br/>
              <w:t>M. GRØNBÆK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4644241" w14:textId="77777777" w:rsidR="00CA7704" w:rsidRDefault="00EB51DA">
            <w:r>
              <w:rPr>
                <w:rFonts w:ascii="Open Sans" w:hAnsi="Open Sans" w:cs="Open Sans"/>
                <w:sz w:val="14"/>
              </w:rPr>
              <w:t>29:43.1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54EB904" w14:textId="77777777" w:rsidR="00CA7704" w:rsidRDefault="00EB51DA">
            <w:r>
              <w:rPr>
                <w:rFonts w:ascii="Open Sans" w:hAnsi="Open Sans" w:cs="Open Sans"/>
                <w:sz w:val="14"/>
              </w:rPr>
              <w:t>09:11.5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81C9C9A" w14:textId="77777777" w:rsidR="00CA7704" w:rsidRDefault="00EB51DA">
            <w:r>
              <w:rPr>
                <w:rFonts w:ascii="Open Sans" w:hAnsi="Open Sans" w:cs="Open Sans"/>
                <w:sz w:val="14"/>
              </w:rPr>
              <w:t>08:16.1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CB0AB17" w14:textId="77777777" w:rsidR="00CA7704" w:rsidRDefault="00EB51DA">
            <w:r>
              <w:rPr>
                <w:rFonts w:ascii="Open Sans" w:hAnsi="Open Sans" w:cs="Open Sans"/>
                <w:sz w:val="14"/>
              </w:rPr>
              <w:t>09:25.5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0A087F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98CFD4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0DC570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0031B5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23C4E6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E991DB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3169E6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5C86901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01A21948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641A48A5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vAlign w:val="center"/>
          </w:tcPr>
          <w:p w14:paraId="5F61DE8C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vAlign w:val="center"/>
          </w:tcPr>
          <w:p w14:paraId="48A37D52" w14:textId="77777777" w:rsidR="00CA7704" w:rsidRDefault="00EB51DA">
            <w:r>
              <w:rPr>
                <w:rFonts w:ascii="Open Sans" w:hAnsi="Open Sans" w:cs="Open Sans"/>
                <w:sz w:val="14"/>
              </w:rPr>
              <w:t>RC4</w:t>
            </w:r>
          </w:p>
        </w:tc>
        <w:tc>
          <w:tcPr>
            <w:tcW w:w="457" w:type="dxa"/>
            <w:vAlign w:val="center"/>
          </w:tcPr>
          <w:p w14:paraId="430B922C" w14:textId="77777777" w:rsidR="00CA7704" w:rsidRDefault="00EB51DA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1800" w:type="dxa"/>
            <w:vAlign w:val="center"/>
          </w:tcPr>
          <w:p w14:paraId="2DF38497" w14:textId="77777777" w:rsidR="00CA7704" w:rsidRDefault="00EB51DA">
            <w:r>
              <w:rPr>
                <w:rFonts w:ascii="Open Sans" w:hAnsi="Open Sans" w:cs="Open Sans"/>
                <w:sz w:val="14"/>
              </w:rPr>
              <w:t>O. SAUST</w:t>
            </w:r>
            <w:r>
              <w:rPr>
                <w:rFonts w:ascii="Open Sans" w:hAnsi="Open Sans" w:cs="Open Sans"/>
                <w:sz w:val="14"/>
              </w:rPr>
              <w:br/>
              <w:t>P. HOLM RASMUSSEN</w:t>
            </w:r>
          </w:p>
        </w:tc>
        <w:tc>
          <w:tcPr>
            <w:tcW w:w="691" w:type="dxa"/>
            <w:vAlign w:val="center"/>
          </w:tcPr>
          <w:p w14:paraId="72327031" w14:textId="77777777" w:rsidR="00CA7704" w:rsidRDefault="00EB51DA">
            <w:r>
              <w:rPr>
                <w:rFonts w:ascii="Open Sans" w:hAnsi="Open Sans" w:cs="Open Sans"/>
                <w:sz w:val="14"/>
              </w:rPr>
              <w:t>19:33.2</w:t>
            </w:r>
          </w:p>
        </w:tc>
        <w:tc>
          <w:tcPr>
            <w:tcW w:w="700" w:type="dxa"/>
            <w:vAlign w:val="center"/>
          </w:tcPr>
          <w:p w14:paraId="1406F1C1" w14:textId="77777777" w:rsidR="00CA7704" w:rsidRDefault="00EB51DA">
            <w:r>
              <w:rPr>
                <w:rFonts w:ascii="Open Sans" w:hAnsi="Open Sans" w:cs="Open Sans"/>
                <w:sz w:val="14"/>
              </w:rPr>
              <w:t>07:46.5</w:t>
            </w:r>
          </w:p>
        </w:tc>
        <w:tc>
          <w:tcPr>
            <w:tcW w:w="700" w:type="dxa"/>
            <w:vAlign w:val="center"/>
          </w:tcPr>
          <w:p w14:paraId="69752698" w14:textId="77777777" w:rsidR="00CA7704" w:rsidRDefault="00EB51DA">
            <w:r>
              <w:rPr>
                <w:rFonts w:ascii="Open Sans" w:hAnsi="Open Sans" w:cs="Open Sans"/>
                <w:sz w:val="14"/>
              </w:rPr>
              <w:t>11:46.7</w:t>
            </w:r>
          </w:p>
        </w:tc>
        <w:tc>
          <w:tcPr>
            <w:tcW w:w="700" w:type="dxa"/>
            <w:vAlign w:val="center"/>
          </w:tcPr>
          <w:p w14:paraId="4E5678D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667F32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CE9025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20B297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142384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47606A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EE964F2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AD2679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04DBDC61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65ABD363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42B0A0CB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D156A16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99380DF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AC3AB4C" w14:textId="77777777" w:rsidR="00CA7704" w:rsidRDefault="00EB51DA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F8F7CF8" w14:textId="77777777" w:rsidR="00CA7704" w:rsidRDefault="00EB51DA">
            <w:r>
              <w:rPr>
                <w:rFonts w:ascii="Open Sans" w:hAnsi="Open Sans" w:cs="Open Sans"/>
                <w:sz w:val="14"/>
              </w:rPr>
              <w:t>U. PEDERSEN</w:t>
            </w:r>
            <w:r>
              <w:rPr>
                <w:rFonts w:ascii="Open Sans" w:hAnsi="Open Sans" w:cs="Open Sans"/>
                <w:sz w:val="14"/>
              </w:rPr>
              <w:br/>
              <w:t>D. ROSENBERG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7EBA0165" w14:textId="77777777" w:rsidR="00CA7704" w:rsidRDefault="00EB51DA">
            <w:r>
              <w:rPr>
                <w:rFonts w:ascii="Open Sans" w:hAnsi="Open Sans" w:cs="Open Sans"/>
                <w:sz w:val="14"/>
              </w:rPr>
              <w:t>08:14.9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0D46E96" w14:textId="77777777" w:rsidR="00CA7704" w:rsidRDefault="00EB51DA">
            <w:r>
              <w:rPr>
                <w:rFonts w:ascii="Open Sans" w:hAnsi="Open Sans" w:cs="Open Sans"/>
                <w:sz w:val="14"/>
              </w:rPr>
              <w:t>08:14.9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0A343B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26A7BE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A21443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943856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E623FA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A2FAA6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1A8092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673122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78D245D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4CB8B95C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62D10D7A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0BD97C6C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vAlign w:val="center"/>
          </w:tcPr>
          <w:p w14:paraId="3186ED96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vAlign w:val="center"/>
          </w:tcPr>
          <w:p w14:paraId="20556FBB" w14:textId="77777777" w:rsidR="00CA7704" w:rsidRDefault="00EB51DA">
            <w:r>
              <w:rPr>
                <w:rFonts w:ascii="Open Sans" w:hAnsi="Open Sans" w:cs="Open Sans"/>
                <w:sz w:val="14"/>
              </w:rPr>
              <w:t>RN1</w:t>
            </w:r>
          </w:p>
        </w:tc>
        <w:tc>
          <w:tcPr>
            <w:tcW w:w="457" w:type="dxa"/>
            <w:vAlign w:val="center"/>
          </w:tcPr>
          <w:p w14:paraId="08AC236B" w14:textId="77777777" w:rsidR="00CA7704" w:rsidRDefault="00EB51DA">
            <w:r>
              <w:rPr>
                <w:rFonts w:ascii="Open Sans" w:hAnsi="Open Sans" w:cs="Open Sans"/>
                <w:sz w:val="14"/>
              </w:rPr>
              <w:t>43</w:t>
            </w:r>
          </w:p>
        </w:tc>
        <w:tc>
          <w:tcPr>
            <w:tcW w:w="1800" w:type="dxa"/>
            <w:vAlign w:val="center"/>
          </w:tcPr>
          <w:p w14:paraId="4ED7621D" w14:textId="77777777" w:rsidR="00CA7704" w:rsidRDefault="00EB51DA">
            <w:r>
              <w:rPr>
                <w:rFonts w:ascii="Open Sans" w:hAnsi="Open Sans" w:cs="Open Sans"/>
                <w:sz w:val="14"/>
              </w:rPr>
              <w:t>J. SEIDLER</w:t>
            </w:r>
            <w:r>
              <w:rPr>
                <w:rFonts w:ascii="Open Sans" w:hAnsi="Open Sans" w:cs="Open Sans"/>
                <w:sz w:val="14"/>
              </w:rPr>
              <w:br/>
              <w:t>J. BRAGENHOLT CHRISTENSEN</w:t>
            </w:r>
          </w:p>
        </w:tc>
        <w:tc>
          <w:tcPr>
            <w:tcW w:w="691" w:type="dxa"/>
            <w:vAlign w:val="center"/>
          </w:tcPr>
          <w:p w14:paraId="37DBCCC0" w14:textId="77777777" w:rsidR="00CA7704" w:rsidRDefault="00EB51DA">
            <w:r>
              <w:rPr>
                <w:rFonts w:ascii="Open Sans" w:hAnsi="Open Sans" w:cs="Open Sans"/>
                <w:sz w:val="14"/>
              </w:rPr>
              <w:t>10:27.0</w:t>
            </w:r>
          </w:p>
        </w:tc>
        <w:tc>
          <w:tcPr>
            <w:tcW w:w="700" w:type="dxa"/>
            <w:vAlign w:val="center"/>
          </w:tcPr>
          <w:p w14:paraId="064AAFE7" w14:textId="77777777" w:rsidR="00CA7704" w:rsidRDefault="00EB51DA">
            <w:r>
              <w:rPr>
                <w:rFonts w:ascii="Open Sans" w:hAnsi="Open Sans" w:cs="Open Sans"/>
                <w:sz w:val="14"/>
              </w:rPr>
              <w:t>10:27.0</w:t>
            </w:r>
          </w:p>
        </w:tc>
        <w:tc>
          <w:tcPr>
            <w:tcW w:w="700" w:type="dxa"/>
            <w:vAlign w:val="center"/>
          </w:tcPr>
          <w:p w14:paraId="7A4AF5B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8C0CA7E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724FDF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130D84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9E6284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4DA4421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188A12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19B60D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0DEBB6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1BC800BD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4EF3026F" w14:textId="77777777" w:rsidTr="00EB51DA">
        <w:trPr>
          <w:trHeight w:val="278"/>
          <w:jc w:val="center"/>
        </w:trPr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08FEF1B7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78BBEA4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071D6629" w14:textId="77777777" w:rsidR="00CA7704" w:rsidRDefault="00EB51DA">
            <w:r>
              <w:rPr>
                <w:rFonts w:ascii="Open Sans" w:hAnsi="Open Sans" w:cs="Open Sans"/>
                <w:sz w:val="14"/>
              </w:rPr>
              <w:t>RN2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DE4D870" w14:textId="77777777" w:rsidR="00CA7704" w:rsidRDefault="00EB51DA">
            <w:r>
              <w:rPr>
                <w:rFonts w:ascii="Open Sans" w:hAnsi="Open Sans" w:cs="Open Sans"/>
                <w:sz w:val="14"/>
              </w:rPr>
              <w:t>37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F4FF43E" w14:textId="77777777" w:rsidR="00CA7704" w:rsidRDefault="00EB51DA">
            <w:r>
              <w:rPr>
                <w:rFonts w:ascii="Open Sans" w:hAnsi="Open Sans" w:cs="Open Sans"/>
                <w:sz w:val="14"/>
              </w:rPr>
              <w:t>S. BØGESKOV</w:t>
            </w:r>
            <w:r>
              <w:rPr>
                <w:rFonts w:ascii="Open Sans" w:hAnsi="Open Sans" w:cs="Open Sans"/>
                <w:sz w:val="14"/>
              </w:rPr>
              <w:br/>
              <w:t>J. BRO FISKER</w:t>
            </w:r>
          </w:p>
        </w:tc>
        <w:tc>
          <w:tcPr>
            <w:tcW w:w="691" w:type="dxa"/>
            <w:shd w:val="clear" w:color="auto" w:fill="D9D9D9" w:themeFill="background1" w:themeFillShade="D9"/>
            <w:vAlign w:val="center"/>
          </w:tcPr>
          <w:p w14:paraId="5959A0CD" w14:textId="77777777" w:rsidR="00CA7704" w:rsidRDefault="00EB51DA">
            <w:r>
              <w:rPr>
                <w:rFonts w:ascii="Open Sans" w:hAnsi="Open Sans" w:cs="Open Sans"/>
                <w:sz w:val="14"/>
              </w:rPr>
              <w:t>19:55.4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E7AADBD" w14:textId="77777777" w:rsidR="00CA7704" w:rsidRDefault="00EB51DA">
            <w:r>
              <w:rPr>
                <w:rFonts w:ascii="Open Sans" w:hAnsi="Open Sans" w:cs="Open Sans"/>
                <w:sz w:val="14"/>
              </w:rPr>
              <w:t>19:55.4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36820A0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CB8625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8A21AC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DEAC09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1EAB7B9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496F27A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DE0E39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7893888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4A974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69AE294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  <w:tr w:rsidR="00CA7704" w14:paraId="57421ED5" w14:textId="77777777" w:rsidTr="00EB51DA">
        <w:trPr>
          <w:trHeight w:val="278"/>
          <w:jc w:val="center"/>
        </w:trPr>
        <w:tc>
          <w:tcPr>
            <w:tcW w:w="512" w:type="dxa"/>
            <w:vAlign w:val="center"/>
          </w:tcPr>
          <w:p w14:paraId="5BB13EC7" w14:textId="77777777" w:rsidR="00CA7704" w:rsidRDefault="00EB51DA">
            <w:r>
              <w:rPr>
                <w:rFonts w:ascii="Open Sans" w:hAnsi="Open Sans" w:cs="Open Sans"/>
                <w:sz w:val="14"/>
              </w:rPr>
              <w:lastRenderedPageBreak/>
              <w:t>-</w:t>
            </w:r>
          </w:p>
        </w:tc>
        <w:tc>
          <w:tcPr>
            <w:tcW w:w="440" w:type="dxa"/>
            <w:vAlign w:val="center"/>
          </w:tcPr>
          <w:p w14:paraId="39C24C0F" w14:textId="77777777" w:rsidR="00CA7704" w:rsidRDefault="00EB51DA">
            <w:r>
              <w:rPr>
                <w:rFonts w:ascii="Open Sans" w:hAnsi="Open Sans" w:cs="Open Sans"/>
                <w:sz w:val="14"/>
              </w:rPr>
              <w:t>-</w:t>
            </w:r>
          </w:p>
        </w:tc>
        <w:tc>
          <w:tcPr>
            <w:tcW w:w="572" w:type="dxa"/>
            <w:vAlign w:val="center"/>
          </w:tcPr>
          <w:p w14:paraId="6DECA746" w14:textId="77777777" w:rsidR="00CA7704" w:rsidRDefault="00EB51DA">
            <w:r>
              <w:rPr>
                <w:rFonts w:ascii="Open Sans" w:hAnsi="Open Sans" w:cs="Open Sans"/>
                <w:sz w:val="14"/>
              </w:rPr>
              <w:t>RN5</w:t>
            </w:r>
          </w:p>
        </w:tc>
        <w:tc>
          <w:tcPr>
            <w:tcW w:w="457" w:type="dxa"/>
            <w:vAlign w:val="center"/>
          </w:tcPr>
          <w:p w14:paraId="2ADA21BD" w14:textId="77777777" w:rsidR="00CA7704" w:rsidRDefault="00EB51DA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1800" w:type="dxa"/>
            <w:vAlign w:val="center"/>
          </w:tcPr>
          <w:p w14:paraId="0D4D2C80" w14:textId="77777777" w:rsidR="00CA7704" w:rsidRDefault="00EB51DA">
            <w:r>
              <w:rPr>
                <w:rFonts w:ascii="Open Sans" w:hAnsi="Open Sans" w:cs="Open Sans"/>
                <w:sz w:val="14"/>
              </w:rPr>
              <w:t>N. AAGAARD JOHANSEN</w:t>
            </w:r>
            <w:r>
              <w:rPr>
                <w:rFonts w:ascii="Open Sans" w:hAnsi="Open Sans" w:cs="Open Sans"/>
                <w:sz w:val="14"/>
              </w:rPr>
              <w:br/>
              <w:t>M. AAGAARD JOHANSEN</w:t>
            </w:r>
          </w:p>
        </w:tc>
        <w:tc>
          <w:tcPr>
            <w:tcW w:w="691" w:type="dxa"/>
            <w:vAlign w:val="center"/>
          </w:tcPr>
          <w:p w14:paraId="64B0DFFF" w14:textId="77777777" w:rsidR="00CA7704" w:rsidRDefault="00EB51DA">
            <w:r>
              <w:rPr>
                <w:rFonts w:ascii="Open Sans" w:hAnsi="Open Sans" w:cs="Open Sans"/>
                <w:sz w:val="14"/>
              </w:rPr>
              <w:t>00:00.0</w:t>
            </w:r>
          </w:p>
        </w:tc>
        <w:tc>
          <w:tcPr>
            <w:tcW w:w="700" w:type="dxa"/>
            <w:vAlign w:val="center"/>
          </w:tcPr>
          <w:p w14:paraId="708E2DF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19879337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012756F6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5D3FD4C3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74D21BEC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B86254B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4519221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685FB455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3A96117F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00" w:type="dxa"/>
            <w:vAlign w:val="center"/>
          </w:tcPr>
          <w:p w14:paraId="2A2A0F34" w14:textId="77777777" w:rsidR="00CA7704" w:rsidRDefault="00EB51DA">
            <w:r>
              <w:rPr>
                <w:rFonts w:ascii="Open Sans" w:hAnsi="Open Sans" w:cs="Open Sans"/>
                <w:sz w:val="14"/>
              </w:rPr>
              <w:t>--:--.-</w:t>
            </w:r>
          </w:p>
        </w:tc>
        <w:tc>
          <w:tcPr>
            <w:tcW w:w="747" w:type="dxa"/>
            <w:vAlign w:val="center"/>
          </w:tcPr>
          <w:p w14:paraId="2A95FE1B" w14:textId="77777777" w:rsidR="00CA7704" w:rsidRDefault="00EB51DA">
            <w:r>
              <w:rPr>
                <w:rFonts w:ascii="Open Sans" w:hAnsi="Open Sans" w:cs="Open Sans"/>
                <w:sz w:val="14"/>
              </w:rPr>
              <w:t>DNF</w:t>
            </w:r>
          </w:p>
        </w:tc>
      </w:tr>
    </w:tbl>
    <w:p w14:paraId="1EA5C718" w14:textId="77777777" w:rsidR="00000000" w:rsidRDefault="00EB51DA"/>
    <w:sectPr w:rsidR="00000000" w:rsidSect="00A45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720" w:right="843" w:bottom="720" w:left="851" w:header="1984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D10C" w14:textId="77777777" w:rsidR="00360114" w:rsidRDefault="00360114">
      <w:pPr>
        <w:spacing w:after="0" w:line="240" w:lineRule="auto"/>
      </w:pPr>
      <w:r>
        <w:separator/>
      </w:r>
    </w:p>
  </w:endnote>
  <w:endnote w:type="continuationSeparator" w:id="0">
    <w:p w14:paraId="2424C865" w14:textId="77777777" w:rsidR="00360114" w:rsidRDefault="0036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F21B" w14:textId="77777777" w:rsidR="00EB51DA" w:rsidRDefault="00EB5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1AC2" w14:textId="77777777" w:rsidR="007E6507" w:rsidRDefault="009C32A3">
    <w:pPr>
      <w:pStyle w:val="Foo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2983A5B" w14:textId="77777777" w:rsidR="007E6507" w:rsidRDefault="00EB51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F8E6" w14:textId="77777777" w:rsidR="00EB51DA" w:rsidRDefault="00EB5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A4E8" w14:textId="77777777" w:rsidR="00360114" w:rsidRDefault="003601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39DF1F" w14:textId="77777777" w:rsidR="00360114" w:rsidRDefault="0036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AF975" w14:textId="77777777" w:rsidR="00EB51DA" w:rsidRDefault="00EB5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6478" w14:textId="150DDAE2" w:rsidR="007E6507" w:rsidRDefault="00EB51DA" w:rsidP="00451C5F">
    <w:pPr>
      <w:pStyle w:val="Header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856565" wp14:editId="34F02721">
          <wp:simplePos x="0" y="0"/>
          <wp:positionH relativeFrom="margin">
            <wp:align>center</wp:align>
          </wp:positionH>
          <wp:positionV relativeFrom="paragraph">
            <wp:posOffset>-753110</wp:posOffset>
          </wp:positionV>
          <wp:extent cx="2151380" cy="1071245"/>
          <wp:effectExtent l="0" t="0" r="127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071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1C5F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C88F43D" wp14:editId="0D9D7AA9">
          <wp:simplePos x="0" y="0"/>
          <wp:positionH relativeFrom="margin">
            <wp:align>right</wp:align>
          </wp:positionH>
          <wp:positionV relativeFrom="paragraph">
            <wp:posOffset>-311785</wp:posOffset>
          </wp:positionV>
          <wp:extent cx="1324800" cy="648000"/>
          <wp:effectExtent l="0" t="0" r="889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C5F" w:rsidRPr="00816307">
      <w:rPr>
        <w:noProof/>
      </w:rPr>
      <w:drawing>
        <wp:anchor distT="0" distB="0" distL="114300" distR="114300" simplePos="0" relativeHeight="251658240" behindDoc="0" locked="0" layoutInCell="1" allowOverlap="1" wp14:anchorId="0C773DCD" wp14:editId="558A89A2">
          <wp:simplePos x="0" y="0"/>
          <wp:positionH relativeFrom="margin">
            <wp:align>left</wp:align>
          </wp:positionH>
          <wp:positionV relativeFrom="paragraph">
            <wp:posOffset>-328930</wp:posOffset>
          </wp:positionV>
          <wp:extent cx="2287059" cy="648000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059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ABD">
      <w:t xml:space="preserve">                             </w:t>
    </w:r>
  </w:p>
  <w:p w14:paraId="3FFC24A3" w14:textId="77777777" w:rsidR="007E6507" w:rsidRDefault="00EB51DA">
    <w:pPr>
      <w:pStyle w:val="Header"/>
    </w:pPr>
  </w:p>
  <w:p w14:paraId="7260DFF9" w14:textId="0DBDB0A6" w:rsidR="00EB51DA" w:rsidRPr="00EB51DA" w:rsidRDefault="00EB51DA" w:rsidP="00EB51DA">
    <w:pPr>
      <w:jc w:val="center"/>
      <w:rPr>
        <w:rFonts w:ascii="Open Sans" w:hAnsi="Open Sans" w:cs="Open Sans"/>
        <w:b/>
        <w:sz w:val="30"/>
        <w:szCs w:val="40"/>
      </w:rPr>
    </w:pPr>
    <w:r>
      <w:rPr>
        <w:rFonts w:ascii="Open Sans" w:hAnsi="Open Sans" w:cs="Open Sans"/>
        <w:b/>
        <w:sz w:val="30"/>
        <w:szCs w:val="40"/>
      </w:rPr>
      <w:t xml:space="preserve">Final </w:t>
    </w:r>
    <w:proofErr w:type="spellStart"/>
    <w:r>
      <w:rPr>
        <w:rFonts w:ascii="Open Sans" w:hAnsi="Open Sans" w:cs="Open Sans" w:hint="eastAsia"/>
        <w:b/>
        <w:sz w:val="30"/>
        <w:szCs w:val="40"/>
      </w:rPr>
      <w:t>Result</w:t>
    </w:r>
    <w:proofErr w:type="spellEnd"/>
    <w:r>
      <w:rPr>
        <w:rFonts w:ascii="Open Sans" w:hAnsi="Open Sans" w:cs="Open Sans"/>
        <w:b/>
        <w:sz w:val="30"/>
        <w:szCs w:val="40"/>
      </w:rPr>
      <w:t xml:space="preserve"> </w:t>
    </w:r>
    <w:proofErr w:type="spellStart"/>
    <w:r>
      <w:rPr>
        <w:rFonts w:ascii="Open Sans" w:hAnsi="Open Sans" w:cs="Open Sans" w:hint="eastAsia"/>
        <w:b/>
        <w:sz w:val="30"/>
        <w:szCs w:val="40"/>
      </w:rPr>
      <w:t>after</w:t>
    </w:r>
    <w:proofErr w:type="spellEnd"/>
    <w:r>
      <w:rPr>
        <w:rFonts w:ascii="Open Sans" w:hAnsi="Open Sans" w:cs="Open Sans"/>
        <w:b/>
        <w:sz w:val="30"/>
        <w:szCs w:val="40"/>
      </w:rPr>
      <w:t xml:space="preserve"> </w:t>
    </w:r>
    <w:r>
      <w:rPr>
        <w:rFonts w:ascii="Open Sans" w:hAnsi="Open Sans" w:cs="Open Sans"/>
        <w:b/>
        <w:sz w:val="30"/>
        <w:szCs w:val="40"/>
      </w:rPr>
      <w:t>Stage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2EBC" w14:textId="77777777" w:rsidR="00EB51DA" w:rsidRDefault="00EB51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5F"/>
    <w:rsid w:val="000559FD"/>
    <w:rsid w:val="001E7D71"/>
    <w:rsid w:val="002849ED"/>
    <w:rsid w:val="003110AF"/>
    <w:rsid w:val="0035764B"/>
    <w:rsid w:val="00360114"/>
    <w:rsid w:val="003612ED"/>
    <w:rsid w:val="00366AB2"/>
    <w:rsid w:val="003A60E2"/>
    <w:rsid w:val="003D36CC"/>
    <w:rsid w:val="003F7103"/>
    <w:rsid w:val="00451C5F"/>
    <w:rsid w:val="00514812"/>
    <w:rsid w:val="005733A0"/>
    <w:rsid w:val="00640494"/>
    <w:rsid w:val="006C255E"/>
    <w:rsid w:val="006E3E8A"/>
    <w:rsid w:val="00816307"/>
    <w:rsid w:val="00945758"/>
    <w:rsid w:val="009C32A3"/>
    <w:rsid w:val="009E140D"/>
    <w:rsid w:val="00A01651"/>
    <w:rsid w:val="00A45972"/>
    <w:rsid w:val="00A64ACF"/>
    <w:rsid w:val="00A72398"/>
    <w:rsid w:val="00AA08C6"/>
    <w:rsid w:val="00B36ACB"/>
    <w:rsid w:val="00B4441F"/>
    <w:rsid w:val="00B62B11"/>
    <w:rsid w:val="00BA7473"/>
    <w:rsid w:val="00BE1ABD"/>
    <w:rsid w:val="00C404FE"/>
    <w:rsid w:val="00CA7704"/>
    <w:rsid w:val="00D3794B"/>
    <w:rsid w:val="00DD3E39"/>
    <w:rsid w:val="00E00C18"/>
    <w:rsid w:val="00E4152D"/>
    <w:rsid w:val="00E87E79"/>
    <w:rsid w:val="00EB51DA"/>
    <w:rsid w:val="00EE5D66"/>
    <w:rsid w:val="00F151F0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F712E"/>
  <w15:docId w15:val="{198BB7D0-36FD-438C-91F6-CC8E038A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site\wwwroot\wwwroot\results-report-templates\245cb16f-73ff-4d1f-8e37-6db6921c134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245cb16f-73ff-4d1f-8e37-6db6921c134e.dotx</Template>
  <TotalTime>3</TotalTime>
  <Pages>5</Pages>
  <Words>945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RallySafe</dc:title>
  <dc:subject/>
  <dc:creator>Timmy Larsen</dc:creator>
  <dc:description/>
  <cp:lastModifiedBy>Timmy Larsen</cp:lastModifiedBy>
  <cp:revision>2</cp:revision>
  <dcterms:created xsi:type="dcterms:W3CDTF">2022-09-13T17:17:00Z</dcterms:created>
  <dcterms:modified xsi:type="dcterms:W3CDTF">2022-09-13T17:17:00Z</dcterms:modified>
</cp:coreProperties>
</file>